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95B9B6" w14:textId="77777777" w:rsidR="000877F3" w:rsidRPr="00673C84" w:rsidRDefault="00396986">
      <w:pPr>
        <w:rPr>
          <w:rFonts w:ascii="Grunge Manifesto" w:hAnsi="Grunge Manifesto"/>
          <w:b/>
          <w:sz w:val="40"/>
          <w:szCs w:val="40"/>
          <w:u w:val="single"/>
        </w:rPr>
      </w:pPr>
      <w:bookmarkStart w:id="0" w:name="_GoBack"/>
      <w:bookmarkEnd w:id="0"/>
      <w:r w:rsidRPr="00673C84">
        <w:rPr>
          <w:rFonts w:ascii="Grunge Manifesto" w:hAnsi="Grunge Manifesto"/>
          <w:b/>
          <w:sz w:val="40"/>
          <w:szCs w:val="40"/>
          <w:u w:val="single"/>
        </w:rPr>
        <w:t>National Curriculum:</w:t>
      </w:r>
    </w:p>
    <w:p w14:paraId="69025F4B" w14:textId="77777777" w:rsidR="000877F3" w:rsidRPr="00673C84" w:rsidRDefault="00396986">
      <w:pPr>
        <w:rPr>
          <w:rFonts w:ascii="Trattatello" w:hAnsi="Trattatello"/>
          <w:sz w:val="28"/>
          <w:szCs w:val="28"/>
        </w:rPr>
      </w:pPr>
      <w:r w:rsidRPr="00673C84">
        <w:rPr>
          <w:rFonts w:ascii="Trattatello" w:hAnsi="Trattatello"/>
          <w:sz w:val="28"/>
          <w:szCs w:val="28"/>
        </w:rPr>
        <w:t>Identify the different types of teeth in humans and their simple functions</w:t>
      </w:r>
    </w:p>
    <w:p w14:paraId="6CF0F241" w14:textId="77777777" w:rsidR="000877F3" w:rsidRPr="00673C84" w:rsidRDefault="00396986">
      <w:pPr>
        <w:rPr>
          <w:rFonts w:ascii="Grunge Manifesto" w:hAnsi="Grunge Manifesto"/>
          <w:b/>
          <w:sz w:val="40"/>
          <w:szCs w:val="40"/>
          <w:u w:val="single"/>
        </w:rPr>
      </w:pPr>
      <w:r w:rsidRPr="00673C84">
        <w:rPr>
          <w:rFonts w:ascii="Grunge Manifesto" w:hAnsi="Grunge Manifesto"/>
          <w:b/>
          <w:sz w:val="40"/>
          <w:szCs w:val="40"/>
          <w:u w:val="single"/>
        </w:rPr>
        <w:t>Working Scientifically:</w:t>
      </w:r>
    </w:p>
    <w:p w14:paraId="728AA6D7" w14:textId="77777777" w:rsidR="000877F3" w:rsidRPr="00673C84" w:rsidRDefault="00396986">
      <w:pPr>
        <w:rPr>
          <w:rFonts w:ascii="Trattatello" w:hAnsi="Trattatello"/>
          <w:sz w:val="28"/>
          <w:szCs w:val="28"/>
        </w:rPr>
      </w:pPr>
      <w:r w:rsidRPr="00673C84">
        <w:rPr>
          <w:rFonts w:ascii="Trattatello" w:hAnsi="Trattatello"/>
          <w:sz w:val="28"/>
          <w:szCs w:val="28"/>
        </w:rPr>
        <w:t>Pupils might work scientifically by: comparing the teeth of carnivores and herbivores,</w:t>
      </w:r>
    </w:p>
    <w:p w14:paraId="4C2F706E" w14:textId="77777777" w:rsidR="000877F3" w:rsidRPr="00673C84" w:rsidRDefault="00396986">
      <w:pPr>
        <w:rPr>
          <w:rFonts w:ascii="Trattatello" w:hAnsi="Trattatello"/>
          <w:sz w:val="28"/>
          <w:szCs w:val="28"/>
        </w:rPr>
      </w:pPr>
      <w:r w:rsidRPr="00673C84">
        <w:rPr>
          <w:rFonts w:ascii="Trattatello" w:hAnsi="Trattatello"/>
          <w:sz w:val="28"/>
          <w:szCs w:val="28"/>
        </w:rPr>
        <w:t xml:space="preserve">and suggesting reasons for differences; finding </w:t>
      </w:r>
      <w:r w:rsidRPr="00673C84">
        <w:rPr>
          <w:rFonts w:ascii="Trattatello" w:hAnsi="Trattatello"/>
          <w:sz w:val="28"/>
          <w:szCs w:val="28"/>
        </w:rPr>
        <w:t>out what damages teeth and how to look</w:t>
      </w:r>
    </w:p>
    <w:p w14:paraId="629388B7" w14:textId="77777777" w:rsidR="000B6F23" w:rsidRDefault="00396986" w:rsidP="000B6F23">
      <w:pPr>
        <w:rPr>
          <w:rFonts w:ascii="Trattatello" w:hAnsi="Trattatello"/>
          <w:sz w:val="28"/>
          <w:szCs w:val="28"/>
        </w:rPr>
      </w:pPr>
      <w:r w:rsidRPr="00673C84">
        <w:rPr>
          <w:rFonts w:ascii="Trattatello" w:hAnsi="Trattatello"/>
          <w:sz w:val="28"/>
          <w:szCs w:val="28"/>
        </w:rPr>
        <w:t xml:space="preserve">after them. </w:t>
      </w:r>
    </w:p>
    <w:p w14:paraId="3F6166A6" w14:textId="016D8BA9" w:rsidR="000877F3" w:rsidRPr="000B6F23" w:rsidRDefault="00396986" w:rsidP="000B6F23">
      <w:pPr>
        <w:pStyle w:val="ListParagraph"/>
        <w:numPr>
          <w:ilvl w:val="0"/>
          <w:numId w:val="6"/>
        </w:numPr>
        <w:rPr>
          <w:rFonts w:ascii="Trattatello" w:hAnsi="Trattatello"/>
          <w:sz w:val="28"/>
          <w:szCs w:val="28"/>
        </w:rPr>
      </w:pPr>
      <w:r w:rsidRPr="000B6F23">
        <w:rPr>
          <w:rFonts w:ascii="Trattatello" w:hAnsi="Trattatello"/>
          <w:sz w:val="28"/>
          <w:szCs w:val="28"/>
        </w:rPr>
        <w:t>asking relevant questions and using different types of scientific enquiries to answer them</w:t>
      </w:r>
    </w:p>
    <w:p w14:paraId="16ABD6D5" w14:textId="77777777" w:rsidR="000877F3" w:rsidRPr="00673C84" w:rsidRDefault="00396986">
      <w:pPr>
        <w:numPr>
          <w:ilvl w:val="0"/>
          <w:numId w:val="1"/>
        </w:numPr>
        <w:rPr>
          <w:rFonts w:ascii="Trattatello" w:hAnsi="Trattatello"/>
          <w:sz w:val="28"/>
          <w:szCs w:val="28"/>
        </w:rPr>
      </w:pPr>
      <w:r w:rsidRPr="00673C84">
        <w:rPr>
          <w:rFonts w:ascii="Trattatello" w:hAnsi="Trattatello"/>
          <w:sz w:val="28"/>
          <w:szCs w:val="28"/>
        </w:rPr>
        <w:t xml:space="preserve">setting up simple practical enquiries, comparative and fair tests </w:t>
      </w:r>
    </w:p>
    <w:p w14:paraId="34D17411" w14:textId="5286D6E7" w:rsidR="000877F3" w:rsidRPr="00673C84" w:rsidRDefault="00396986" w:rsidP="004B08B3">
      <w:pPr>
        <w:numPr>
          <w:ilvl w:val="0"/>
          <w:numId w:val="1"/>
        </w:numPr>
        <w:rPr>
          <w:rFonts w:ascii="Trattatello" w:hAnsi="Trattatello"/>
          <w:sz w:val="28"/>
          <w:szCs w:val="28"/>
        </w:rPr>
      </w:pPr>
      <w:r w:rsidRPr="00673C84">
        <w:rPr>
          <w:rFonts w:ascii="Trattatello" w:hAnsi="Trattatello"/>
          <w:sz w:val="28"/>
          <w:szCs w:val="28"/>
        </w:rPr>
        <w:t>making systematic and careful observations and</w:t>
      </w:r>
      <w:r w:rsidRPr="00673C84">
        <w:rPr>
          <w:rFonts w:ascii="Trattatello" w:hAnsi="Trattatello"/>
          <w:sz w:val="28"/>
          <w:szCs w:val="28"/>
        </w:rPr>
        <w:t>, where appropriate</w:t>
      </w:r>
    </w:p>
    <w:p w14:paraId="625E7C3A" w14:textId="77777777" w:rsidR="000877F3" w:rsidRPr="00673C84" w:rsidRDefault="00396986">
      <w:pPr>
        <w:numPr>
          <w:ilvl w:val="0"/>
          <w:numId w:val="1"/>
        </w:numPr>
        <w:rPr>
          <w:rFonts w:ascii="Trattatello" w:hAnsi="Trattatello"/>
          <w:sz w:val="28"/>
          <w:szCs w:val="28"/>
        </w:rPr>
      </w:pPr>
      <w:r w:rsidRPr="00673C84">
        <w:rPr>
          <w:rFonts w:ascii="Trattatello" w:hAnsi="Trattatello"/>
          <w:sz w:val="28"/>
          <w:szCs w:val="28"/>
        </w:rPr>
        <w:t>gathering, recording, classifying and presenting data in a variety of ways to help in</w:t>
      </w:r>
    </w:p>
    <w:p w14:paraId="5DD0A4EB" w14:textId="77777777" w:rsidR="000877F3" w:rsidRPr="00673C84" w:rsidRDefault="00396986">
      <w:pPr>
        <w:ind w:left="720"/>
        <w:rPr>
          <w:rFonts w:ascii="Trattatello" w:hAnsi="Trattatello"/>
          <w:sz w:val="28"/>
          <w:szCs w:val="28"/>
        </w:rPr>
      </w:pPr>
      <w:r w:rsidRPr="00673C84">
        <w:rPr>
          <w:rFonts w:ascii="Trattatello" w:hAnsi="Trattatello"/>
          <w:sz w:val="28"/>
          <w:szCs w:val="28"/>
        </w:rPr>
        <w:t>answering questions</w:t>
      </w:r>
    </w:p>
    <w:p w14:paraId="2853C222" w14:textId="77777777" w:rsidR="000877F3" w:rsidRPr="00673C84" w:rsidRDefault="00396986">
      <w:pPr>
        <w:numPr>
          <w:ilvl w:val="0"/>
          <w:numId w:val="1"/>
        </w:numPr>
        <w:rPr>
          <w:rFonts w:ascii="Trattatello" w:hAnsi="Trattatello"/>
          <w:sz w:val="28"/>
          <w:szCs w:val="28"/>
        </w:rPr>
      </w:pPr>
      <w:r w:rsidRPr="00673C84">
        <w:rPr>
          <w:rFonts w:ascii="Trattatello" w:hAnsi="Trattatello"/>
          <w:sz w:val="28"/>
          <w:szCs w:val="28"/>
        </w:rPr>
        <w:t>recording findings using simple scientific language, drawings, labelled diagrams,</w:t>
      </w:r>
    </w:p>
    <w:p w14:paraId="304B685F" w14:textId="77777777" w:rsidR="000877F3" w:rsidRPr="00673C84" w:rsidRDefault="00396986">
      <w:pPr>
        <w:ind w:left="720"/>
        <w:rPr>
          <w:rFonts w:ascii="Trattatello" w:hAnsi="Trattatello"/>
          <w:sz w:val="28"/>
          <w:szCs w:val="28"/>
        </w:rPr>
      </w:pPr>
      <w:r w:rsidRPr="00673C84">
        <w:rPr>
          <w:rFonts w:ascii="Trattatello" w:hAnsi="Trattatello"/>
          <w:sz w:val="28"/>
          <w:szCs w:val="28"/>
        </w:rPr>
        <w:t>keys, bar charts, and tables</w:t>
      </w:r>
    </w:p>
    <w:p w14:paraId="57EFCC11" w14:textId="77777777" w:rsidR="000877F3" w:rsidRPr="00673C84" w:rsidRDefault="00396986">
      <w:pPr>
        <w:numPr>
          <w:ilvl w:val="0"/>
          <w:numId w:val="1"/>
        </w:numPr>
        <w:rPr>
          <w:rFonts w:ascii="Trattatello" w:hAnsi="Trattatello"/>
          <w:sz w:val="28"/>
          <w:szCs w:val="28"/>
        </w:rPr>
      </w:pPr>
      <w:r w:rsidRPr="00673C84">
        <w:rPr>
          <w:rFonts w:ascii="Trattatello" w:hAnsi="Trattatello"/>
          <w:sz w:val="28"/>
          <w:szCs w:val="28"/>
        </w:rPr>
        <w:t>reporting on findin</w:t>
      </w:r>
      <w:r w:rsidRPr="00673C84">
        <w:rPr>
          <w:rFonts w:ascii="Trattatello" w:hAnsi="Trattatello"/>
          <w:sz w:val="28"/>
          <w:szCs w:val="28"/>
        </w:rPr>
        <w:t>gs from enquiries, including oral and written explanations, displays</w:t>
      </w:r>
    </w:p>
    <w:p w14:paraId="257493ED" w14:textId="77777777" w:rsidR="000877F3" w:rsidRPr="00673C84" w:rsidRDefault="00396986">
      <w:pPr>
        <w:ind w:left="720"/>
        <w:rPr>
          <w:rFonts w:ascii="Trattatello" w:hAnsi="Trattatello"/>
          <w:sz w:val="28"/>
          <w:szCs w:val="28"/>
        </w:rPr>
      </w:pPr>
      <w:r w:rsidRPr="00673C84">
        <w:rPr>
          <w:rFonts w:ascii="Trattatello" w:hAnsi="Trattatello"/>
          <w:sz w:val="28"/>
          <w:szCs w:val="28"/>
        </w:rPr>
        <w:t>or presentations of results and conclusions</w:t>
      </w:r>
    </w:p>
    <w:p w14:paraId="045BA638" w14:textId="77777777" w:rsidR="000877F3" w:rsidRPr="00673C84" w:rsidRDefault="00396986">
      <w:pPr>
        <w:numPr>
          <w:ilvl w:val="0"/>
          <w:numId w:val="1"/>
        </w:numPr>
        <w:rPr>
          <w:rFonts w:ascii="Trattatello" w:hAnsi="Trattatello"/>
          <w:sz w:val="28"/>
          <w:szCs w:val="28"/>
        </w:rPr>
      </w:pPr>
      <w:r w:rsidRPr="00673C84">
        <w:rPr>
          <w:rFonts w:ascii="Trattatello" w:hAnsi="Trattatello"/>
          <w:sz w:val="28"/>
          <w:szCs w:val="28"/>
        </w:rPr>
        <w:t>using results to draw simple conclusions, make predictions for new values, suggest</w:t>
      </w:r>
    </w:p>
    <w:p w14:paraId="4B0471E2" w14:textId="77777777" w:rsidR="000877F3" w:rsidRPr="00673C84" w:rsidRDefault="00396986">
      <w:pPr>
        <w:ind w:left="720"/>
        <w:rPr>
          <w:rFonts w:ascii="Trattatello" w:hAnsi="Trattatello"/>
          <w:sz w:val="28"/>
          <w:szCs w:val="28"/>
        </w:rPr>
      </w:pPr>
      <w:r w:rsidRPr="00673C84">
        <w:rPr>
          <w:rFonts w:ascii="Trattatello" w:hAnsi="Trattatello"/>
          <w:sz w:val="28"/>
          <w:szCs w:val="28"/>
        </w:rPr>
        <w:t>improvements and raise further questions</w:t>
      </w:r>
    </w:p>
    <w:p w14:paraId="0491C625" w14:textId="77777777" w:rsidR="000877F3" w:rsidRPr="00673C84" w:rsidRDefault="00396986">
      <w:pPr>
        <w:numPr>
          <w:ilvl w:val="0"/>
          <w:numId w:val="1"/>
        </w:numPr>
        <w:rPr>
          <w:rFonts w:ascii="Trattatello" w:hAnsi="Trattatello"/>
          <w:sz w:val="28"/>
          <w:szCs w:val="28"/>
        </w:rPr>
      </w:pPr>
      <w:r w:rsidRPr="00673C84">
        <w:rPr>
          <w:rFonts w:ascii="Trattatello" w:hAnsi="Trattatello"/>
          <w:sz w:val="28"/>
          <w:szCs w:val="28"/>
        </w:rPr>
        <w:t>identifying differe</w:t>
      </w:r>
      <w:r w:rsidRPr="00673C84">
        <w:rPr>
          <w:rFonts w:ascii="Trattatello" w:hAnsi="Trattatello"/>
          <w:sz w:val="28"/>
          <w:szCs w:val="28"/>
        </w:rPr>
        <w:t>nces, similarities or changes related to simple scientific ideas and</w:t>
      </w:r>
    </w:p>
    <w:p w14:paraId="676B2127" w14:textId="77777777" w:rsidR="000877F3" w:rsidRPr="00673C84" w:rsidRDefault="00396986">
      <w:pPr>
        <w:ind w:left="720"/>
        <w:rPr>
          <w:rFonts w:ascii="Trattatello" w:hAnsi="Trattatello"/>
          <w:sz w:val="28"/>
          <w:szCs w:val="28"/>
        </w:rPr>
      </w:pPr>
      <w:r w:rsidRPr="00673C84">
        <w:rPr>
          <w:rFonts w:ascii="Trattatello" w:hAnsi="Trattatello"/>
          <w:sz w:val="28"/>
          <w:szCs w:val="28"/>
        </w:rPr>
        <w:t>processes</w:t>
      </w:r>
    </w:p>
    <w:p w14:paraId="13E3B95A" w14:textId="7B169D84" w:rsidR="000877F3" w:rsidRPr="00673C84" w:rsidRDefault="00396986">
      <w:pPr>
        <w:numPr>
          <w:ilvl w:val="0"/>
          <w:numId w:val="1"/>
        </w:numPr>
        <w:rPr>
          <w:rFonts w:ascii="Trattatello" w:hAnsi="Trattatello"/>
          <w:sz w:val="28"/>
          <w:szCs w:val="28"/>
        </w:rPr>
      </w:pPr>
      <w:r w:rsidRPr="00673C84">
        <w:rPr>
          <w:rFonts w:ascii="Trattatello" w:hAnsi="Trattatello"/>
          <w:sz w:val="28"/>
          <w:szCs w:val="28"/>
        </w:rPr>
        <w:t xml:space="preserve">using straightforward scientific evidence to answer questions or to support </w:t>
      </w:r>
      <w:r w:rsidR="007D077C" w:rsidRPr="00673C84">
        <w:rPr>
          <w:rFonts w:ascii="Trattatello" w:hAnsi="Trattatello"/>
          <w:sz w:val="28"/>
          <w:szCs w:val="28"/>
        </w:rPr>
        <w:t>them</w:t>
      </w:r>
    </w:p>
    <w:p w14:paraId="224A5F8E" w14:textId="77777777" w:rsidR="000877F3" w:rsidRPr="00673C84" w:rsidRDefault="00396986">
      <w:pPr>
        <w:ind w:left="720"/>
        <w:rPr>
          <w:rFonts w:ascii="Trattatello" w:hAnsi="Trattatello"/>
          <w:sz w:val="28"/>
          <w:szCs w:val="28"/>
        </w:rPr>
      </w:pPr>
      <w:r w:rsidRPr="00673C84">
        <w:rPr>
          <w:rFonts w:ascii="Trattatello" w:hAnsi="Trattatello"/>
          <w:sz w:val="28"/>
          <w:szCs w:val="28"/>
        </w:rPr>
        <w:t>Findings.</w:t>
      </w:r>
    </w:p>
    <w:p w14:paraId="0A8C1287" w14:textId="77777777" w:rsidR="004B08B3" w:rsidRDefault="004B08B3">
      <w:pPr>
        <w:rPr>
          <w:rFonts w:ascii="Grunge Manifesto" w:hAnsi="Grunge Manifesto"/>
          <w:b/>
          <w:sz w:val="44"/>
          <w:szCs w:val="44"/>
          <w:u w:val="single"/>
        </w:rPr>
      </w:pPr>
    </w:p>
    <w:p w14:paraId="3822729F" w14:textId="19EF408D" w:rsidR="000877F3" w:rsidRPr="00673C84" w:rsidRDefault="00396986">
      <w:pPr>
        <w:rPr>
          <w:rFonts w:ascii="Grunge Manifesto" w:hAnsi="Grunge Manifesto"/>
          <w:b/>
          <w:sz w:val="44"/>
          <w:szCs w:val="44"/>
          <w:u w:val="single"/>
        </w:rPr>
      </w:pPr>
      <w:r w:rsidRPr="00673C84">
        <w:rPr>
          <w:rFonts w:ascii="Grunge Manifesto" w:hAnsi="Grunge Manifesto"/>
          <w:b/>
          <w:sz w:val="44"/>
          <w:szCs w:val="44"/>
          <w:u w:val="single"/>
        </w:rPr>
        <w:lastRenderedPageBreak/>
        <w:t xml:space="preserve">Context </w:t>
      </w:r>
    </w:p>
    <w:p w14:paraId="22E7F056" w14:textId="7BABF596" w:rsidR="00657F8F" w:rsidRPr="00657F8F" w:rsidRDefault="00657F8F">
      <w:pPr>
        <w:rPr>
          <w:rFonts w:ascii="Trattatello" w:hAnsi="Trattatello"/>
          <w:sz w:val="36"/>
          <w:szCs w:val="36"/>
        </w:rPr>
      </w:pPr>
      <w:r w:rsidRPr="00657F8F">
        <w:rPr>
          <w:rStyle w:val="hgkelc"/>
          <w:rFonts w:ascii="Trattatello" w:hAnsi="Trattatello"/>
          <w:sz w:val="28"/>
          <w:szCs w:val="28"/>
        </w:rPr>
        <w:t>Dental Hygiene in the Elizabethan Era</w:t>
      </w:r>
      <w:r>
        <w:rPr>
          <w:rStyle w:val="hgkelc"/>
          <w:rFonts w:ascii="Trattatello" w:hAnsi="Trattatello"/>
          <w:sz w:val="28"/>
          <w:szCs w:val="28"/>
        </w:rPr>
        <w:t>.</w:t>
      </w:r>
      <w:r w:rsidRPr="00657F8F">
        <w:rPr>
          <w:rFonts w:ascii="Trattatello" w:hAnsi="Trattatello"/>
          <w:sz w:val="28"/>
          <w:szCs w:val="28"/>
        </w:rPr>
        <w:br/>
      </w:r>
      <w:r w:rsidRPr="00657F8F">
        <w:rPr>
          <w:rStyle w:val="hgkelc"/>
          <w:rFonts w:ascii="Trattatello" w:hAnsi="Trattatello"/>
          <w:sz w:val="28"/>
          <w:szCs w:val="28"/>
        </w:rPr>
        <w:t xml:space="preserve">They would use quills or wood for toothpicks and wash off plaque with a cloth. If a tooth became too painful to tolerate, they could go to a surgeon to have it removed. </w:t>
      </w:r>
      <w:r w:rsidR="004B08B3">
        <w:rPr>
          <w:rStyle w:val="hgkelc"/>
          <w:rFonts w:ascii="Trattatello" w:hAnsi="Trattatello"/>
          <w:sz w:val="28"/>
          <w:szCs w:val="28"/>
        </w:rPr>
        <w:t>I</w:t>
      </w:r>
      <w:r w:rsidRPr="00657F8F">
        <w:rPr>
          <w:rStyle w:val="hgkelc"/>
          <w:rFonts w:ascii="Trattatello" w:hAnsi="Trattatello"/>
          <w:sz w:val="28"/>
          <w:szCs w:val="28"/>
        </w:rPr>
        <w:t>t became fashionable to blacken the teeth with coal or other products. That's because sugar was rare and expensive, and available only to the very rich. Therefore, having black, rotten teeth became all the rage, as it indicated that the wearer could afford the finer things in life.</w:t>
      </w:r>
    </w:p>
    <w:p w14:paraId="782682F1" w14:textId="723EC824" w:rsidR="000877F3" w:rsidRPr="00673C84" w:rsidRDefault="00396986">
      <w:pPr>
        <w:spacing w:before="240" w:after="240"/>
        <w:rPr>
          <w:rFonts w:ascii="Grunge Manifesto" w:hAnsi="Grunge Manifesto"/>
          <w:b/>
          <w:sz w:val="44"/>
          <w:szCs w:val="44"/>
          <w:u w:val="single"/>
        </w:rPr>
      </w:pPr>
      <w:r w:rsidRPr="00673C84">
        <w:rPr>
          <w:rFonts w:ascii="Grunge Manifesto" w:hAnsi="Grunge Manifesto"/>
          <w:b/>
          <w:sz w:val="44"/>
          <w:szCs w:val="44"/>
          <w:u w:val="single"/>
        </w:rPr>
        <w:t xml:space="preserve">How did </w:t>
      </w:r>
      <w:r w:rsidR="00657F8F">
        <w:rPr>
          <w:rFonts w:ascii="Grunge Manifesto" w:hAnsi="Grunge Manifesto"/>
          <w:b/>
          <w:sz w:val="44"/>
          <w:szCs w:val="44"/>
          <w:u w:val="single"/>
        </w:rPr>
        <w:t xml:space="preserve">they brush their </w:t>
      </w:r>
      <w:r w:rsidRPr="00673C84">
        <w:rPr>
          <w:rFonts w:ascii="Grunge Manifesto" w:hAnsi="Grunge Manifesto"/>
          <w:b/>
          <w:sz w:val="44"/>
          <w:szCs w:val="44"/>
          <w:u w:val="single"/>
        </w:rPr>
        <w:t xml:space="preserve">teeth? </w:t>
      </w:r>
    </w:p>
    <w:p w14:paraId="57249CB5" w14:textId="5B944974" w:rsidR="00673C84" w:rsidRPr="007C65EA" w:rsidRDefault="007C65EA">
      <w:pPr>
        <w:spacing w:before="240" w:after="240"/>
        <w:rPr>
          <w:rFonts w:ascii="Trattatello" w:hAnsi="Trattatello"/>
          <w:b/>
          <w:sz w:val="36"/>
          <w:szCs w:val="36"/>
          <w:u w:val="single"/>
        </w:rPr>
      </w:pPr>
      <w:r w:rsidRPr="007C65EA">
        <w:rPr>
          <w:rStyle w:val="hgkelc"/>
          <w:rFonts w:ascii="Trattatello" w:hAnsi="Trattatello"/>
          <w:sz w:val="28"/>
          <w:szCs w:val="28"/>
        </w:rPr>
        <w:t>Often, they would use water and a rough cloth, scrubbing their teeth. Salt and charcoal were often rubbed across the teeth and then rinsed away. However, the most common way of taking care of teeth involved taking a birch twig and fraying the end, making a primitive brush. Dental powders were also used.</w:t>
      </w:r>
    </w:p>
    <w:p w14:paraId="47C0CBFF" w14:textId="77777777" w:rsidR="007C65EA" w:rsidRDefault="007C65EA">
      <w:pPr>
        <w:spacing w:before="240" w:after="240"/>
        <w:rPr>
          <w:rFonts w:ascii="Trattatello" w:hAnsi="Trattatello"/>
          <w:b/>
          <w:sz w:val="28"/>
          <w:szCs w:val="28"/>
          <w:u w:val="single"/>
        </w:rPr>
      </w:pPr>
    </w:p>
    <w:p w14:paraId="334FE139" w14:textId="77777777" w:rsidR="007C65EA" w:rsidRDefault="007C65EA">
      <w:pPr>
        <w:spacing w:before="240" w:after="240"/>
        <w:rPr>
          <w:rFonts w:ascii="Trattatello" w:hAnsi="Trattatello"/>
          <w:b/>
          <w:sz w:val="28"/>
          <w:szCs w:val="28"/>
          <w:u w:val="single"/>
        </w:rPr>
      </w:pPr>
    </w:p>
    <w:p w14:paraId="41CD1B6F" w14:textId="77777777" w:rsidR="007C65EA" w:rsidRDefault="007C65EA">
      <w:pPr>
        <w:spacing w:before="240" w:after="240"/>
        <w:rPr>
          <w:rFonts w:ascii="Trattatello" w:hAnsi="Trattatello"/>
          <w:b/>
          <w:sz w:val="28"/>
          <w:szCs w:val="28"/>
          <w:u w:val="single"/>
        </w:rPr>
      </w:pPr>
    </w:p>
    <w:p w14:paraId="12C56970" w14:textId="77777777" w:rsidR="007C65EA" w:rsidRDefault="007C65EA">
      <w:pPr>
        <w:spacing w:before="240" w:after="240"/>
        <w:rPr>
          <w:rFonts w:ascii="Trattatello" w:hAnsi="Trattatello"/>
          <w:b/>
          <w:sz w:val="28"/>
          <w:szCs w:val="28"/>
          <w:u w:val="single"/>
        </w:rPr>
      </w:pPr>
    </w:p>
    <w:p w14:paraId="2B53304A" w14:textId="77777777" w:rsidR="007C65EA" w:rsidRDefault="007C65EA">
      <w:pPr>
        <w:spacing w:before="240" w:after="240"/>
        <w:rPr>
          <w:rFonts w:ascii="Trattatello" w:hAnsi="Trattatello"/>
          <w:b/>
          <w:sz w:val="28"/>
          <w:szCs w:val="28"/>
          <w:u w:val="single"/>
        </w:rPr>
      </w:pPr>
    </w:p>
    <w:p w14:paraId="6D714AAE" w14:textId="77777777" w:rsidR="000B6F23" w:rsidRDefault="000B6F23">
      <w:pPr>
        <w:spacing w:before="240" w:after="240"/>
        <w:rPr>
          <w:rFonts w:ascii="Trattatello" w:hAnsi="Trattatello"/>
          <w:b/>
          <w:bCs/>
          <w:sz w:val="28"/>
          <w:szCs w:val="28"/>
          <w:u w:val="single"/>
        </w:rPr>
      </w:pPr>
    </w:p>
    <w:p w14:paraId="133B03B9" w14:textId="5D85B4AD" w:rsidR="00657F8F" w:rsidRPr="007C65EA" w:rsidRDefault="00396986">
      <w:pPr>
        <w:spacing w:before="240" w:after="240"/>
        <w:rPr>
          <w:rFonts w:ascii="Trattatello" w:hAnsi="Trattatello"/>
          <w:b/>
          <w:bCs/>
          <w:sz w:val="28"/>
          <w:szCs w:val="28"/>
          <w:u w:val="single"/>
        </w:rPr>
      </w:pPr>
      <w:r w:rsidRPr="007C65EA">
        <w:rPr>
          <w:rFonts w:ascii="Trattatello" w:hAnsi="Trattatello"/>
          <w:b/>
          <w:bCs/>
          <w:sz w:val="28"/>
          <w:szCs w:val="28"/>
          <w:u w:val="single"/>
        </w:rPr>
        <w:lastRenderedPageBreak/>
        <w:t>Le</w:t>
      </w:r>
      <w:r w:rsidRPr="007C65EA">
        <w:rPr>
          <w:rFonts w:ascii="Trattatello" w:hAnsi="Trattatello"/>
          <w:b/>
          <w:bCs/>
          <w:sz w:val="28"/>
          <w:szCs w:val="28"/>
          <w:u w:val="single"/>
        </w:rPr>
        <w:t xml:space="preserve">sson 1- </w:t>
      </w:r>
      <w:r w:rsidR="00657F8F" w:rsidRPr="007C65EA">
        <w:rPr>
          <w:rFonts w:ascii="Trattatello" w:hAnsi="Trattatello"/>
          <w:b/>
          <w:bCs/>
          <w:sz w:val="28"/>
          <w:szCs w:val="28"/>
          <w:u w:val="single"/>
        </w:rPr>
        <w:t xml:space="preserve">To identify different types of teeth. </w:t>
      </w:r>
    </w:p>
    <w:p w14:paraId="2463152D" w14:textId="5904A5DC" w:rsidR="00673C84" w:rsidRDefault="00673C84" w:rsidP="00673C84">
      <w:pPr>
        <w:pStyle w:val="ListParagraph"/>
        <w:numPr>
          <w:ilvl w:val="0"/>
          <w:numId w:val="2"/>
        </w:numPr>
        <w:spacing w:before="240" w:after="240"/>
        <w:rPr>
          <w:rFonts w:ascii="Trattatello" w:hAnsi="Trattatello"/>
          <w:sz w:val="28"/>
          <w:szCs w:val="28"/>
        </w:rPr>
      </w:pPr>
      <w:r>
        <w:rPr>
          <w:rFonts w:ascii="Trattatello" w:hAnsi="Trattatello"/>
          <w:sz w:val="28"/>
          <w:szCs w:val="28"/>
        </w:rPr>
        <w:t xml:space="preserve">use the question matrix to create 3 questions you would like to find out about teeth </w:t>
      </w:r>
      <w:r w:rsidR="007C65EA">
        <w:rPr>
          <w:rFonts w:ascii="Trattatello" w:hAnsi="Trattatello"/>
          <w:sz w:val="28"/>
          <w:szCs w:val="28"/>
        </w:rPr>
        <w:t xml:space="preserve">and hygiene in the Elizabethan Era. </w:t>
      </w:r>
      <w:r w:rsidR="008147D0">
        <w:rPr>
          <w:rFonts w:ascii="Trattatello" w:hAnsi="Trattatello"/>
          <w:sz w:val="28"/>
          <w:szCs w:val="28"/>
        </w:rPr>
        <w:t xml:space="preserve">(Activity 1) </w:t>
      </w:r>
      <w:r w:rsidR="007C65EA">
        <w:rPr>
          <w:rFonts w:ascii="Trattatello" w:hAnsi="Trattatello"/>
          <w:sz w:val="28"/>
          <w:szCs w:val="28"/>
        </w:rPr>
        <w:t>Show some images of what studies have shown teeth were like in that period.</w:t>
      </w:r>
      <w:r w:rsidR="008147D0">
        <w:rPr>
          <w:rFonts w:ascii="Trattatello" w:hAnsi="Trattatello"/>
          <w:sz w:val="28"/>
          <w:szCs w:val="28"/>
        </w:rPr>
        <w:t xml:space="preserve"> (Activity 2)</w:t>
      </w:r>
    </w:p>
    <w:p w14:paraId="33C3CDE0" w14:textId="7EF08569" w:rsidR="00673C84" w:rsidRDefault="00657F8F" w:rsidP="007C65EA">
      <w:pPr>
        <w:pStyle w:val="ListParagraph"/>
        <w:numPr>
          <w:ilvl w:val="0"/>
          <w:numId w:val="2"/>
        </w:numPr>
        <w:spacing w:before="240" w:after="240"/>
        <w:rPr>
          <w:rFonts w:ascii="Trattatello" w:hAnsi="Trattatello"/>
          <w:sz w:val="28"/>
          <w:szCs w:val="28"/>
        </w:rPr>
      </w:pPr>
      <w:r>
        <w:rPr>
          <w:rFonts w:ascii="Trattatello" w:hAnsi="Trattatello"/>
          <w:sz w:val="28"/>
          <w:szCs w:val="28"/>
        </w:rPr>
        <w:t>Watch the video and label the diagram</w:t>
      </w:r>
      <w:r w:rsidR="008147D0">
        <w:rPr>
          <w:rFonts w:ascii="Trattatello" w:hAnsi="Trattatello"/>
          <w:sz w:val="28"/>
          <w:szCs w:val="28"/>
        </w:rPr>
        <w:t xml:space="preserve"> (Activity 3)</w:t>
      </w:r>
      <w:r w:rsidR="000B6F23">
        <w:rPr>
          <w:rFonts w:ascii="Trattatello" w:hAnsi="Trattatello"/>
          <w:sz w:val="28"/>
          <w:szCs w:val="28"/>
        </w:rPr>
        <w:t xml:space="preserve"> with their functions </w:t>
      </w:r>
      <w:hyperlink r:id="rId7" w:history="1">
        <w:r w:rsidR="004B08B3" w:rsidRPr="00101769">
          <w:rPr>
            <w:rStyle w:val="Hyperlink"/>
            <w:rFonts w:ascii="Trattatello" w:hAnsi="Trattatello"/>
            <w:sz w:val="28"/>
            <w:szCs w:val="28"/>
          </w:rPr>
          <w:t>https://www.youtube.com/watch?v=uXbbk_n5vxg</w:t>
        </w:r>
      </w:hyperlink>
    </w:p>
    <w:p w14:paraId="58FE18E7" w14:textId="33BDEF98" w:rsidR="007C65EA" w:rsidRDefault="007C65EA" w:rsidP="007C65EA">
      <w:pPr>
        <w:pStyle w:val="ListParagraph"/>
        <w:numPr>
          <w:ilvl w:val="0"/>
          <w:numId w:val="2"/>
        </w:numPr>
        <w:spacing w:before="240" w:after="240"/>
        <w:rPr>
          <w:rFonts w:ascii="Trattatello" w:hAnsi="Trattatello"/>
          <w:sz w:val="28"/>
          <w:szCs w:val="28"/>
        </w:rPr>
      </w:pPr>
      <w:r>
        <w:rPr>
          <w:rFonts w:ascii="Trattatello" w:hAnsi="Trattatello"/>
          <w:sz w:val="28"/>
          <w:szCs w:val="28"/>
        </w:rPr>
        <w:t>Complete the matching activity</w:t>
      </w:r>
      <w:r w:rsidR="008147D0">
        <w:rPr>
          <w:rFonts w:ascii="Trattatello" w:hAnsi="Trattatello"/>
          <w:sz w:val="28"/>
          <w:szCs w:val="28"/>
        </w:rPr>
        <w:t xml:space="preserve"> (Activity 4)</w:t>
      </w:r>
    </w:p>
    <w:p w14:paraId="1F31A1FF" w14:textId="18293C84" w:rsidR="000877F3" w:rsidRPr="000B6F23" w:rsidRDefault="00396986">
      <w:pPr>
        <w:spacing w:before="240" w:after="240"/>
        <w:rPr>
          <w:rFonts w:ascii="Trattatello" w:hAnsi="Trattatello"/>
          <w:b/>
          <w:bCs/>
          <w:sz w:val="28"/>
          <w:szCs w:val="28"/>
          <w:u w:val="single"/>
        </w:rPr>
      </w:pPr>
      <w:r w:rsidRPr="000B6F23">
        <w:rPr>
          <w:rFonts w:ascii="Trattatello" w:hAnsi="Trattatello"/>
          <w:b/>
          <w:bCs/>
          <w:sz w:val="28"/>
          <w:szCs w:val="28"/>
          <w:u w:val="single"/>
        </w:rPr>
        <w:t>Lesson 2- Comparing te</w:t>
      </w:r>
      <w:r w:rsidRPr="000B6F23">
        <w:rPr>
          <w:rFonts w:ascii="Trattatello" w:hAnsi="Trattatello"/>
          <w:b/>
          <w:bCs/>
          <w:sz w:val="28"/>
          <w:szCs w:val="28"/>
          <w:u w:val="single"/>
        </w:rPr>
        <w:t>eth of carnivores and herbivores (characters from the play</w:t>
      </w:r>
      <w:r w:rsidR="00E87594" w:rsidRPr="000B6F23">
        <w:rPr>
          <w:rFonts w:ascii="Trattatello" w:hAnsi="Trattatello"/>
          <w:b/>
          <w:bCs/>
          <w:sz w:val="28"/>
          <w:szCs w:val="28"/>
          <w:u w:val="single"/>
        </w:rPr>
        <w:t xml:space="preserve">/animals from </w:t>
      </w:r>
      <w:r w:rsidR="007D077C" w:rsidRPr="000B6F23">
        <w:rPr>
          <w:rFonts w:ascii="Trattatello" w:hAnsi="Trattatello"/>
          <w:b/>
          <w:bCs/>
          <w:sz w:val="28"/>
          <w:szCs w:val="28"/>
          <w:u w:val="single"/>
        </w:rPr>
        <w:t>Illyria</w:t>
      </w:r>
      <w:r w:rsidRPr="000B6F23">
        <w:rPr>
          <w:rFonts w:ascii="Trattatello" w:hAnsi="Trattatello"/>
          <w:b/>
          <w:bCs/>
          <w:sz w:val="28"/>
          <w:szCs w:val="28"/>
          <w:u w:val="single"/>
        </w:rPr>
        <w:t>)</w:t>
      </w:r>
    </w:p>
    <w:p w14:paraId="6E85EFDD" w14:textId="72217628" w:rsidR="007C65EA" w:rsidRDefault="007C65EA" w:rsidP="007C65EA">
      <w:pPr>
        <w:pStyle w:val="ListParagraph"/>
        <w:numPr>
          <w:ilvl w:val="0"/>
          <w:numId w:val="4"/>
        </w:numPr>
        <w:spacing w:before="240" w:after="240"/>
        <w:rPr>
          <w:rFonts w:ascii="Trattatello" w:hAnsi="Trattatello"/>
          <w:sz w:val="28"/>
          <w:szCs w:val="28"/>
        </w:rPr>
      </w:pPr>
      <w:r>
        <w:rPr>
          <w:rFonts w:ascii="Trattatello" w:hAnsi="Trattatello"/>
          <w:sz w:val="28"/>
          <w:szCs w:val="28"/>
        </w:rPr>
        <w:t xml:space="preserve">Discuss the difference between a carnivore and herbivore and create a </w:t>
      </w:r>
      <w:r w:rsidR="007D077C">
        <w:rPr>
          <w:rFonts w:ascii="Trattatello" w:hAnsi="Trattatello"/>
          <w:sz w:val="28"/>
          <w:szCs w:val="28"/>
        </w:rPr>
        <w:t>Venn</w:t>
      </w:r>
      <w:r>
        <w:rPr>
          <w:rFonts w:ascii="Trattatello" w:hAnsi="Trattatello"/>
          <w:sz w:val="28"/>
          <w:szCs w:val="28"/>
        </w:rPr>
        <w:t xml:space="preserve"> diagram. </w:t>
      </w:r>
      <w:r w:rsidR="008147D0">
        <w:rPr>
          <w:rFonts w:ascii="Trattatello" w:hAnsi="Trattatello"/>
          <w:sz w:val="28"/>
          <w:szCs w:val="28"/>
        </w:rPr>
        <w:t>(Activity 5)</w:t>
      </w:r>
    </w:p>
    <w:p w14:paraId="083AEABA" w14:textId="01BA2FF2" w:rsidR="007C65EA" w:rsidRDefault="007C65EA" w:rsidP="007C65EA">
      <w:pPr>
        <w:pStyle w:val="ListParagraph"/>
        <w:numPr>
          <w:ilvl w:val="0"/>
          <w:numId w:val="4"/>
        </w:numPr>
        <w:spacing w:before="240" w:after="240"/>
        <w:rPr>
          <w:rFonts w:ascii="Trattatello" w:hAnsi="Trattatello"/>
          <w:sz w:val="28"/>
          <w:szCs w:val="28"/>
        </w:rPr>
      </w:pPr>
      <w:r>
        <w:rPr>
          <w:rFonts w:ascii="Trattatello" w:hAnsi="Trattatello"/>
          <w:sz w:val="28"/>
          <w:szCs w:val="28"/>
        </w:rPr>
        <w:t xml:space="preserve">Look at </w:t>
      </w:r>
      <w:r w:rsidR="008B0325">
        <w:rPr>
          <w:rFonts w:ascii="Trattatello" w:hAnsi="Trattatello"/>
          <w:sz w:val="28"/>
          <w:szCs w:val="28"/>
        </w:rPr>
        <w:t xml:space="preserve">the picture of an animal skull found in Illyria. Complete the questions. </w:t>
      </w:r>
    </w:p>
    <w:p w14:paraId="1BA89B52" w14:textId="1E5C391E" w:rsidR="008147D0" w:rsidRDefault="008147D0" w:rsidP="008147D0">
      <w:pPr>
        <w:pStyle w:val="ListParagraph"/>
        <w:spacing w:before="240" w:after="240"/>
        <w:rPr>
          <w:rFonts w:ascii="Trattatello" w:hAnsi="Trattatello"/>
          <w:sz w:val="28"/>
          <w:szCs w:val="28"/>
        </w:rPr>
      </w:pPr>
      <w:r>
        <w:rPr>
          <w:rFonts w:ascii="Trattatello" w:hAnsi="Trattatello"/>
          <w:sz w:val="28"/>
          <w:szCs w:val="28"/>
        </w:rPr>
        <w:t>(Activity 6a) (</w:t>
      </w:r>
      <w:r w:rsidR="008B0325">
        <w:rPr>
          <w:rFonts w:ascii="Trattatello" w:hAnsi="Trattatello"/>
          <w:sz w:val="28"/>
          <w:szCs w:val="28"/>
        </w:rPr>
        <w:t>Activity 6b)</w:t>
      </w:r>
    </w:p>
    <w:p w14:paraId="3BB78B4A" w14:textId="33E058A9" w:rsidR="007C65EA" w:rsidRPr="00E87594" w:rsidRDefault="00E87594" w:rsidP="00E87594">
      <w:pPr>
        <w:pStyle w:val="ListParagraph"/>
        <w:numPr>
          <w:ilvl w:val="0"/>
          <w:numId w:val="4"/>
        </w:numPr>
        <w:spacing w:before="240" w:after="240"/>
        <w:rPr>
          <w:rFonts w:ascii="Trattatello" w:hAnsi="Trattatello"/>
          <w:sz w:val="28"/>
          <w:szCs w:val="28"/>
        </w:rPr>
      </w:pPr>
      <w:r>
        <w:rPr>
          <w:rFonts w:ascii="Trattatello" w:hAnsi="Trattatello"/>
          <w:sz w:val="28"/>
          <w:szCs w:val="28"/>
        </w:rPr>
        <w:t xml:space="preserve">Explain findings </w:t>
      </w:r>
      <w:r w:rsidR="008B0325">
        <w:rPr>
          <w:rFonts w:ascii="Trattatello" w:hAnsi="Trattatello"/>
          <w:sz w:val="28"/>
          <w:szCs w:val="28"/>
        </w:rPr>
        <w:t>and compare to a human skull (look at picture on Activity A) what are the differences?</w:t>
      </w:r>
    </w:p>
    <w:p w14:paraId="4E207E31" w14:textId="4EB9CBCC" w:rsidR="000877F3" w:rsidRPr="000B6F23" w:rsidRDefault="00396986">
      <w:pPr>
        <w:spacing w:before="240" w:after="240"/>
        <w:rPr>
          <w:rFonts w:ascii="Trattatello" w:hAnsi="Trattatello"/>
          <w:b/>
          <w:bCs/>
          <w:sz w:val="28"/>
          <w:szCs w:val="28"/>
          <w:u w:val="single"/>
        </w:rPr>
      </w:pPr>
      <w:r w:rsidRPr="000B6F23">
        <w:rPr>
          <w:rFonts w:ascii="Trattatello" w:hAnsi="Trattatello"/>
          <w:b/>
          <w:bCs/>
          <w:sz w:val="28"/>
          <w:szCs w:val="28"/>
          <w:u w:val="single"/>
        </w:rPr>
        <w:t>Lesson 3- Looking into teeth decay and the effects</w:t>
      </w:r>
      <w:r w:rsidRPr="000B6F23">
        <w:rPr>
          <w:rFonts w:ascii="Trattatello" w:hAnsi="Trattatello"/>
          <w:b/>
          <w:bCs/>
          <w:sz w:val="28"/>
          <w:szCs w:val="28"/>
          <w:u w:val="single"/>
        </w:rPr>
        <w:t xml:space="preserve"> on teeth and gums</w:t>
      </w:r>
      <w:r w:rsidR="00E87594" w:rsidRPr="000B6F23">
        <w:rPr>
          <w:rFonts w:ascii="Trattatello" w:hAnsi="Trattatello"/>
          <w:b/>
          <w:bCs/>
          <w:sz w:val="28"/>
          <w:szCs w:val="28"/>
          <w:u w:val="single"/>
        </w:rPr>
        <w:t xml:space="preserve"> </w:t>
      </w:r>
      <w:r w:rsidRPr="000B6F23">
        <w:rPr>
          <w:rFonts w:ascii="Trattatello" w:hAnsi="Trattatello"/>
          <w:b/>
          <w:bCs/>
          <w:sz w:val="28"/>
          <w:szCs w:val="28"/>
          <w:u w:val="single"/>
        </w:rPr>
        <w:t>(diet</w:t>
      </w:r>
      <w:r w:rsidR="00E87594" w:rsidRPr="000B6F23">
        <w:rPr>
          <w:rFonts w:ascii="Trattatello" w:hAnsi="Trattatello"/>
          <w:b/>
          <w:bCs/>
          <w:sz w:val="28"/>
          <w:szCs w:val="28"/>
          <w:u w:val="single"/>
        </w:rPr>
        <w:t xml:space="preserve"> during the Elizabethan Era</w:t>
      </w:r>
      <w:r w:rsidRPr="000B6F23">
        <w:rPr>
          <w:rFonts w:ascii="Trattatello" w:hAnsi="Trattatello"/>
          <w:b/>
          <w:bCs/>
          <w:sz w:val="28"/>
          <w:szCs w:val="28"/>
          <w:u w:val="single"/>
        </w:rPr>
        <w:t xml:space="preserve">). </w:t>
      </w:r>
    </w:p>
    <w:p w14:paraId="5C7822A7" w14:textId="77777777" w:rsidR="00A70CF6" w:rsidRDefault="007C65EA" w:rsidP="00E87594">
      <w:pPr>
        <w:pStyle w:val="ListParagraph"/>
        <w:numPr>
          <w:ilvl w:val="0"/>
          <w:numId w:val="3"/>
        </w:numPr>
        <w:spacing w:before="240" w:after="240"/>
        <w:rPr>
          <w:rFonts w:ascii="Trattatello" w:hAnsi="Trattatello"/>
          <w:sz w:val="28"/>
          <w:szCs w:val="28"/>
        </w:rPr>
      </w:pPr>
      <w:r w:rsidRPr="00A70CF6">
        <w:rPr>
          <w:rFonts w:ascii="Trattatello" w:hAnsi="Trattatello"/>
          <w:sz w:val="28"/>
          <w:szCs w:val="28"/>
        </w:rPr>
        <w:t xml:space="preserve">Look at images of teeth from the Elizabethan period. What do </w:t>
      </w:r>
      <w:r w:rsidR="00E87594" w:rsidRPr="00A70CF6">
        <w:rPr>
          <w:rFonts w:ascii="Trattatello" w:hAnsi="Trattatello"/>
          <w:sz w:val="28"/>
          <w:szCs w:val="28"/>
        </w:rPr>
        <w:t xml:space="preserve">the chn </w:t>
      </w:r>
      <w:r w:rsidRPr="00A70CF6">
        <w:rPr>
          <w:rFonts w:ascii="Trattatello" w:hAnsi="Trattatello"/>
          <w:sz w:val="28"/>
          <w:szCs w:val="28"/>
        </w:rPr>
        <w:t>notice?</w:t>
      </w:r>
    </w:p>
    <w:p w14:paraId="09C0CE44" w14:textId="147D8BF6" w:rsidR="00E87594" w:rsidRPr="00A70CF6" w:rsidRDefault="00E87594" w:rsidP="00A70CF6">
      <w:pPr>
        <w:pStyle w:val="ListParagraph"/>
        <w:spacing w:before="240" w:after="240"/>
        <w:rPr>
          <w:rFonts w:ascii="Trattatello" w:hAnsi="Trattatello"/>
          <w:sz w:val="28"/>
          <w:szCs w:val="28"/>
        </w:rPr>
      </w:pPr>
      <w:r w:rsidRPr="00A70CF6">
        <w:rPr>
          <w:rFonts w:ascii="Trattatello" w:hAnsi="Trattatello"/>
          <w:sz w:val="28"/>
          <w:szCs w:val="28"/>
        </w:rPr>
        <w:t xml:space="preserve">Mind map around pictures. </w:t>
      </w:r>
      <w:r w:rsidR="008B0325">
        <w:rPr>
          <w:rFonts w:ascii="Trattatello" w:hAnsi="Trattatello"/>
          <w:sz w:val="28"/>
          <w:szCs w:val="28"/>
        </w:rPr>
        <w:t>(Activity 7)</w:t>
      </w:r>
    </w:p>
    <w:p w14:paraId="61F213C3" w14:textId="77777777" w:rsidR="008B0325" w:rsidRPr="008B0325" w:rsidRDefault="00E87594" w:rsidP="00A70CF6">
      <w:pPr>
        <w:pStyle w:val="ListParagraph"/>
        <w:numPr>
          <w:ilvl w:val="0"/>
          <w:numId w:val="3"/>
        </w:numPr>
        <w:spacing w:before="240" w:after="240"/>
        <w:rPr>
          <w:rFonts w:ascii="Trattatello" w:hAnsi="Trattatello"/>
          <w:sz w:val="28"/>
          <w:szCs w:val="28"/>
        </w:rPr>
      </w:pPr>
      <w:r w:rsidRPr="00A70CF6">
        <w:rPr>
          <w:rFonts w:ascii="Trattatello" w:hAnsi="Trattatello"/>
          <w:sz w:val="28"/>
          <w:szCs w:val="28"/>
        </w:rPr>
        <w:t xml:space="preserve">Plan and complete the teeth decay investigation. </w:t>
      </w:r>
      <w:r w:rsidRPr="00A70CF6">
        <w:rPr>
          <w:rFonts w:ascii="Trattatello" w:hAnsi="Trattatello" w:cstheme="minorHAnsi"/>
          <w:bCs/>
          <w:sz w:val="28"/>
          <w:szCs w:val="28"/>
        </w:rPr>
        <w:t xml:space="preserve">What drinks would have </w:t>
      </w:r>
      <w:r w:rsidR="000B6F23">
        <w:rPr>
          <w:rFonts w:ascii="Trattatello" w:hAnsi="Trattatello" w:cstheme="minorHAnsi"/>
          <w:bCs/>
          <w:sz w:val="28"/>
          <w:szCs w:val="28"/>
        </w:rPr>
        <w:t>a</w:t>
      </w:r>
      <w:r w:rsidRPr="00A70CF6">
        <w:rPr>
          <w:rFonts w:ascii="Trattatello" w:hAnsi="Trattatello" w:cstheme="minorHAnsi"/>
          <w:bCs/>
          <w:sz w:val="28"/>
          <w:szCs w:val="28"/>
        </w:rPr>
        <w:t>ffect</w:t>
      </w:r>
      <w:r w:rsidR="00A70CF6" w:rsidRPr="00A70CF6">
        <w:rPr>
          <w:rFonts w:ascii="Trattatello" w:hAnsi="Trattatello" w:cstheme="minorHAnsi"/>
          <w:bCs/>
          <w:sz w:val="28"/>
          <w:szCs w:val="28"/>
        </w:rPr>
        <w:t>ed</w:t>
      </w:r>
      <w:r w:rsidRPr="00A70CF6">
        <w:rPr>
          <w:rFonts w:ascii="Trattatello" w:hAnsi="Trattatello" w:cstheme="minorHAnsi"/>
          <w:bCs/>
          <w:sz w:val="28"/>
          <w:szCs w:val="28"/>
        </w:rPr>
        <w:t xml:space="preserve"> our teeth the most</w:t>
      </w:r>
      <w:r w:rsidR="00A70CF6" w:rsidRPr="00A70CF6">
        <w:rPr>
          <w:rFonts w:ascii="Trattatello" w:hAnsi="Trattatello" w:cstheme="minorHAnsi"/>
          <w:bCs/>
          <w:sz w:val="28"/>
          <w:szCs w:val="28"/>
        </w:rPr>
        <w:t xml:space="preserve"> in the Elizabethan era</w:t>
      </w:r>
      <w:r w:rsidRPr="00A70CF6">
        <w:rPr>
          <w:rFonts w:ascii="Trattatello" w:hAnsi="Trattatello" w:cstheme="minorHAnsi"/>
          <w:bCs/>
          <w:sz w:val="28"/>
          <w:szCs w:val="28"/>
        </w:rPr>
        <w:t>?</w:t>
      </w:r>
      <w:r w:rsidR="00A70CF6">
        <w:rPr>
          <w:rFonts w:ascii="Trattatello" w:hAnsi="Trattatello" w:cstheme="minorHAnsi"/>
          <w:bCs/>
          <w:sz w:val="28"/>
          <w:szCs w:val="28"/>
        </w:rPr>
        <w:t xml:space="preserve"> (Poplar drinks at the time </w:t>
      </w:r>
      <w:r w:rsidR="008B0325">
        <w:rPr>
          <w:rFonts w:ascii="Trattatello" w:hAnsi="Trattatello" w:cstheme="minorHAnsi"/>
          <w:bCs/>
          <w:sz w:val="28"/>
          <w:szCs w:val="28"/>
        </w:rPr>
        <w:t>a</w:t>
      </w:r>
      <w:r w:rsidR="00A70CF6" w:rsidRPr="00A70CF6">
        <w:rPr>
          <w:rFonts w:ascii="Trattatello" w:hAnsi="Trattatello" w:cstheme="minorHAnsi"/>
          <w:bCs/>
          <w:sz w:val="28"/>
          <w:szCs w:val="28"/>
        </w:rPr>
        <w:t xml:space="preserve">le, water </w:t>
      </w:r>
      <w:r w:rsidR="00A70CF6">
        <w:rPr>
          <w:rFonts w:ascii="Trattatello" w:hAnsi="Trattatello" w:cstheme="minorHAnsi"/>
          <w:bCs/>
          <w:sz w:val="28"/>
          <w:szCs w:val="28"/>
        </w:rPr>
        <w:t>and</w:t>
      </w:r>
      <w:r w:rsidR="00A70CF6" w:rsidRPr="00A70CF6">
        <w:rPr>
          <w:rFonts w:ascii="Trattatello" w:hAnsi="Trattatello" w:cstheme="minorHAnsi"/>
          <w:bCs/>
          <w:sz w:val="28"/>
          <w:szCs w:val="28"/>
        </w:rPr>
        <w:t xml:space="preserve"> milk</w:t>
      </w:r>
      <w:r w:rsidR="00A70CF6">
        <w:rPr>
          <w:rFonts w:ascii="Trattatello" w:hAnsi="Trattatello" w:cstheme="minorHAnsi"/>
          <w:bCs/>
          <w:sz w:val="28"/>
          <w:szCs w:val="28"/>
        </w:rPr>
        <w:t>)</w:t>
      </w:r>
      <w:r w:rsidR="008B0325">
        <w:rPr>
          <w:rFonts w:ascii="Trattatello" w:hAnsi="Trattatello" w:cstheme="minorHAnsi"/>
          <w:bCs/>
          <w:sz w:val="28"/>
          <w:szCs w:val="28"/>
        </w:rPr>
        <w:t xml:space="preserve"> </w:t>
      </w:r>
    </w:p>
    <w:p w14:paraId="1E5A3B63" w14:textId="1EED14BB" w:rsidR="00A70CF6" w:rsidRPr="00A70CF6" w:rsidRDefault="008B0325" w:rsidP="008B0325">
      <w:pPr>
        <w:pStyle w:val="ListParagraph"/>
        <w:spacing w:before="240" w:after="240"/>
        <w:rPr>
          <w:rFonts w:ascii="Trattatello" w:hAnsi="Trattatello"/>
          <w:sz w:val="28"/>
          <w:szCs w:val="28"/>
        </w:rPr>
      </w:pPr>
      <w:r>
        <w:rPr>
          <w:rFonts w:ascii="Trattatello" w:hAnsi="Trattatello" w:cstheme="minorHAnsi"/>
          <w:bCs/>
          <w:sz w:val="28"/>
          <w:szCs w:val="28"/>
        </w:rPr>
        <w:t>(Activity 8)</w:t>
      </w:r>
    </w:p>
    <w:p w14:paraId="0AAB6CE1" w14:textId="2EE884E1" w:rsidR="00A70CF6" w:rsidRDefault="00A70CF6" w:rsidP="00A70CF6">
      <w:pPr>
        <w:pStyle w:val="ListParagraph"/>
        <w:numPr>
          <w:ilvl w:val="0"/>
          <w:numId w:val="3"/>
        </w:numPr>
        <w:spacing w:before="240" w:after="240"/>
        <w:rPr>
          <w:rFonts w:ascii="Trattatello" w:hAnsi="Trattatello"/>
          <w:sz w:val="28"/>
          <w:szCs w:val="28"/>
        </w:rPr>
      </w:pPr>
      <w:r>
        <w:rPr>
          <w:rFonts w:ascii="Trattatello" w:hAnsi="Trattatello"/>
          <w:sz w:val="28"/>
          <w:szCs w:val="28"/>
        </w:rPr>
        <w:t>Share findings. Chn to understand causes of teeth decay</w:t>
      </w:r>
      <w:r w:rsidR="000B6F23">
        <w:rPr>
          <w:rFonts w:ascii="Trattatello" w:hAnsi="Trattatello"/>
          <w:sz w:val="28"/>
          <w:szCs w:val="28"/>
        </w:rPr>
        <w:t xml:space="preserve"> and how we can prevent it. </w:t>
      </w:r>
      <w:hyperlink r:id="rId8" w:history="1">
        <w:r w:rsidR="004B08B3" w:rsidRPr="00101769">
          <w:rPr>
            <w:rStyle w:val="Hyperlink"/>
            <w:rFonts w:ascii="Trattatello" w:hAnsi="Trattatello"/>
            <w:sz w:val="28"/>
            <w:szCs w:val="28"/>
          </w:rPr>
          <w:t>https://www.bbc.co.uk/programmes/p0616w8t</w:t>
        </w:r>
      </w:hyperlink>
    </w:p>
    <w:p w14:paraId="4F95ED60" w14:textId="1FBFA29E" w:rsidR="000877F3" w:rsidRPr="000B6F23" w:rsidRDefault="00396986" w:rsidP="00A70CF6">
      <w:pPr>
        <w:spacing w:before="240" w:after="240"/>
        <w:rPr>
          <w:rFonts w:ascii="Trattatello" w:hAnsi="Trattatello"/>
          <w:sz w:val="28"/>
          <w:szCs w:val="28"/>
        </w:rPr>
      </w:pPr>
      <w:r w:rsidRPr="00A70CF6">
        <w:rPr>
          <w:rFonts w:ascii="Trattatello" w:hAnsi="Trattatello"/>
          <w:sz w:val="28"/>
          <w:szCs w:val="28"/>
        </w:rPr>
        <w:t>Lesson 4</w:t>
      </w:r>
      <w:r w:rsidRPr="000B6F23">
        <w:rPr>
          <w:rFonts w:ascii="Trattatello" w:hAnsi="Trattatello"/>
          <w:sz w:val="28"/>
          <w:szCs w:val="28"/>
        </w:rPr>
        <w:t xml:space="preserve">- Teeth investigation- brushing teeth with </w:t>
      </w:r>
      <w:r w:rsidR="007D077C" w:rsidRPr="000B6F23">
        <w:rPr>
          <w:rFonts w:ascii="Trattatello" w:hAnsi="Trattatello"/>
          <w:sz w:val="28"/>
          <w:szCs w:val="28"/>
        </w:rPr>
        <w:t>Elizabethan</w:t>
      </w:r>
      <w:r w:rsidR="00A70CF6" w:rsidRPr="000B6F23">
        <w:rPr>
          <w:rFonts w:ascii="Trattatello" w:hAnsi="Trattatello"/>
          <w:sz w:val="28"/>
          <w:szCs w:val="28"/>
        </w:rPr>
        <w:t xml:space="preserve"> products. </w:t>
      </w:r>
    </w:p>
    <w:p w14:paraId="21948D58" w14:textId="4E754A1E" w:rsidR="00A70CF6" w:rsidRPr="000B6F23" w:rsidRDefault="00A70CF6" w:rsidP="00A70CF6">
      <w:pPr>
        <w:pStyle w:val="ListParagraph"/>
        <w:numPr>
          <w:ilvl w:val="0"/>
          <w:numId w:val="5"/>
        </w:numPr>
        <w:spacing w:before="240" w:after="240"/>
        <w:rPr>
          <w:rStyle w:val="hgkelc"/>
          <w:rFonts w:ascii="Trattatello" w:hAnsi="Trattatello"/>
          <w:sz w:val="28"/>
          <w:szCs w:val="28"/>
        </w:rPr>
      </w:pPr>
      <w:r w:rsidRPr="000B6F23">
        <w:rPr>
          <w:rFonts w:ascii="Trattatello" w:hAnsi="Trattatello"/>
          <w:sz w:val="28"/>
          <w:szCs w:val="28"/>
        </w:rPr>
        <w:t xml:space="preserve">Look at oral products today- floss, toothpaste and mouth washes. Compare them to </w:t>
      </w:r>
      <w:r w:rsidRPr="000B6F23">
        <w:rPr>
          <w:rStyle w:val="hgkelc"/>
          <w:rFonts w:ascii="Trattatello" w:hAnsi="Trattatello"/>
          <w:sz w:val="28"/>
          <w:szCs w:val="28"/>
        </w:rPr>
        <w:t xml:space="preserve">oral care in the Elizabethan Era </w:t>
      </w:r>
      <w:r w:rsidR="000B6F23">
        <w:rPr>
          <w:rStyle w:val="hgkelc"/>
          <w:rFonts w:ascii="Trattatello" w:hAnsi="Trattatello"/>
          <w:sz w:val="28"/>
          <w:szCs w:val="28"/>
        </w:rPr>
        <w:t>(</w:t>
      </w:r>
      <w:r w:rsidRPr="000B6F23">
        <w:rPr>
          <w:rStyle w:val="hgkelc"/>
          <w:rFonts w:ascii="Trattatello" w:hAnsi="Trattatello"/>
          <w:sz w:val="28"/>
          <w:szCs w:val="28"/>
        </w:rPr>
        <w:t>pumice, sand, or finely ground stone</w:t>
      </w:r>
      <w:r w:rsidR="000B6F23" w:rsidRPr="000B6F23">
        <w:rPr>
          <w:rStyle w:val="hgkelc"/>
          <w:rFonts w:ascii="Trattatello" w:hAnsi="Trattatello"/>
          <w:sz w:val="28"/>
          <w:szCs w:val="28"/>
        </w:rPr>
        <w:t xml:space="preserve"> used as toothpaste</w:t>
      </w:r>
      <w:r w:rsidR="000B6F23">
        <w:rPr>
          <w:rStyle w:val="hgkelc"/>
          <w:rFonts w:ascii="Trattatello" w:hAnsi="Trattatello"/>
          <w:sz w:val="28"/>
          <w:szCs w:val="28"/>
        </w:rPr>
        <w:t>)</w:t>
      </w:r>
      <w:r w:rsidR="000B6F23" w:rsidRPr="000B6F23">
        <w:rPr>
          <w:rStyle w:val="hgkelc"/>
          <w:rFonts w:ascii="Trattatello" w:hAnsi="Trattatello"/>
          <w:sz w:val="28"/>
          <w:szCs w:val="28"/>
        </w:rPr>
        <w:t xml:space="preserve">. </w:t>
      </w:r>
      <w:r w:rsidR="000B6F23">
        <w:rPr>
          <w:rStyle w:val="hgkelc"/>
          <w:rFonts w:ascii="Trattatello" w:hAnsi="Trattatello"/>
          <w:sz w:val="28"/>
          <w:szCs w:val="28"/>
        </w:rPr>
        <w:t xml:space="preserve">Compare our mouthwash to their mouthwash </w:t>
      </w:r>
      <w:r w:rsidR="000B6F23" w:rsidRPr="004B08B3">
        <w:rPr>
          <w:rStyle w:val="hgkelc"/>
          <w:rFonts w:ascii="Trattatello" w:hAnsi="Trattatello"/>
          <w:sz w:val="28"/>
          <w:szCs w:val="28"/>
        </w:rPr>
        <w:t>(a mixture of vinegar and sulphuric acid).</w:t>
      </w:r>
    </w:p>
    <w:p w14:paraId="22D9EC02" w14:textId="1C6DAE2D" w:rsidR="000B6F23" w:rsidRDefault="000B6F23" w:rsidP="00A70CF6">
      <w:pPr>
        <w:pStyle w:val="ListParagraph"/>
        <w:numPr>
          <w:ilvl w:val="0"/>
          <w:numId w:val="5"/>
        </w:numPr>
        <w:spacing w:before="240" w:after="240"/>
        <w:rPr>
          <w:rStyle w:val="hgkelc"/>
          <w:rFonts w:ascii="Trattatello" w:hAnsi="Trattatello"/>
          <w:sz w:val="28"/>
          <w:szCs w:val="28"/>
        </w:rPr>
      </w:pPr>
      <w:r w:rsidRPr="000B6F23">
        <w:rPr>
          <w:rStyle w:val="hgkelc"/>
          <w:rFonts w:ascii="Trattatello" w:hAnsi="Trattatello"/>
          <w:sz w:val="28"/>
          <w:szCs w:val="28"/>
        </w:rPr>
        <w:t>Chn to try and brush</w:t>
      </w:r>
      <w:r>
        <w:rPr>
          <w:rStyle w:val="hgkelc"/>
          <w:rFonts w:ascii="Trattatello" w:hAnsi="Trattatello"/>
          <w:sz w:val="28"/>
          <w:szCs w:val="28"/>
        </w:rPr>
        <w:t>/clean</w:t>
      </w:r>
      <w:r w:rsidRPr="000B6F23">
        <w:rPr>
          <w:rStyle w:val="hgkelc"/>
          <w:rFonts w:ascii="Trattatello" w:hAnsi="Trattatello"/>
          <w:sz w:val="28"/>
          <w:szCs w:val="28"/>
        </w:rPr>
        <w:t xml:space="preserve"> a boiled egg with products from now and then. </w:t>
      </w:r>
    </w:p>
    <w:p w14:paraId="36BFBC21" w14:textId="02B7F602" w:rsidR="000B6F23" w:rsidRDefault="000B6F23" w:rsidP="00A70CF6">
      <w:pPr>
        <w:pStyle w:val="ListParagraph"/>
        <w:numPr>
          <w:ilvl w:val="0"/>
          <w:numId w:val="5"/>
        </w:numPr>
        <w:spacing w:before="240" w:after="240"/>
        <w:rPr>
          <w:rStyle w:val="hgkelc"/>
          <w:rFonts w:ascii="Trattatello" w:hAnsi="Trattatello"/>
          <w:sz w:val="28"/>
          <w:szCs w:val="28"/>
        </w:rPr>
      </w:pPr>
      <w:r>
        <w:rPr>
          <w:rStyle w:val="hgkelc"/>
          <w:rFonts w:ascii="Trattatello" w:hAnsi="Trattatello"/>
          <w:sz w:val="28"/>
          <w:szCs w:val="28"/>
        </w:rPr>
        <w:t xml:space="preserve">Chn to explain their findings and discuss why most people had blackened teeth. </w:t>
      </w:r>
      <w:r w:rsidR="008A3A0E">
        <w:rPr>
          <w:rStyle w:val="hgkelc"/>
          <w:rFonts w:ascii="Trattatello" w:hAnsi="Trattatello"/>
          <w:sz w:val="28"/>
          <w:szCs w:val="28"/>
        </w:rPr>
        <w:t>(Activity 9)</w:t>
      </w:r>
    </w:p>
    <w:p w14:paraId="5A5FC2D4" w14:textId="77777777" w:rsidR="00450BEF" w:rsidRDefault="00450BEF" w:rsidP="00450BEF">
      <w:pPr>
        <w:spacing w:before="240" w:after="240"/>
        <w:rPr>
          <w:rStyle w:val="hgkelc"/>
          <w:rFonts w:ascii="Grunge Manifesto" w:hAnsi="Grunge Manifesto"/>
          <w:sz w:val="28"/>
          <w:szCs w:val="28"/>
        </w:rPr>
      </w:pPr>
    </w:p>
    <w:p w14:paraId="01D57D7D" w14:textId="77777777" w:rsidR="00450BEF" w:rsidRDefault="00450BEF" w:rsidP="00450BEF">
      <w:pPr>
        <w:spacing w:before="240" w:after="240"/>
        <w:rPr>
          <w:rStyle w:val="hgkelc"/>
          <w:rFonts w:ascii="Grunge Manifesto" w:hAnsi="Grunge Manifesto"/>
          <w:sz w:val="28"/>
          <w:szCs w:val="28"/>
        </w:rPr>
      </w:pPr>
    </w:p>
    <w:p w14:paraId="7273DE83" w14:textId="77777777" w:rsidR="00450BEF" w:rsidRDefault="00450BEF" w:rsidP="00450BEF">
      <w:pPr>
        <w:spacing w:before="240" w:after="240"/>
        <w:rPr>
          <w:rStyle w:val="hgkelc"/>
          <w:rFonts w:ascii="Grunge Manifesto" w:hAnsi="Grunge Manifesto"/>
          <w:sz w:val="28"/>
          <w:szCs w:val="28"/>
        </w:rPr>
      </w:pPr>
    </w:p>
    <w:p w14:paraId="587D4079" w14:textId="77777777" w:rsidR="00450BEF" w:rsidRDefault="00450BEF" w:rsidP="00450BEF">
      <w:pPr>
        <w:spacing w:before="240" w:after="240"/>
        <w:rPr>
          <w:rStyle w:val="hgkelc"/>
          <w:rFonts w:ascii="Grunge Manifesto" w:hAnsi="Grunge Manifesto"/>
          <w:sz w:val="28"/>
          <w:szCs w:val="28"/>
        </w:rPr>
      </w:pPr>
    </w:p>
    <w:p w14:paraId="44341107" w14:textId="77777777" w:rsidR="00450BEF" w:rsidRDefault="00450BEF" w:rsidP="00450BEF">
      <w:pPr>
        <w:spacing w:before="240" w:after="240"/>
        <w:rPr>
          <w:rStyle w:val="hgkelc"/>
          <w:rFonts w:ascii="Grunge Manifesto" w:hAnsi="Grunge Manifesto"/>
          <w:sz w:val="28"/>
          <w:szCs w:val="28"/>
        </w:rPr>
      </w:pPr>
    </w:p>
    <w:p w14:paraId="2B728B82" w14:textId="77777777" w:rsidR="00450BEF" w:rsidRDefault="00450BEF" w:rsidP="00450BEF">
      <w:pPr>
        <w:spacing w:before="240" w:after="240"/>
        <w:rPr>
          <w:rStyle w:val="hgkelc"/>
          <w:rFonts w:ascii="Grunge Manifesto" w:hAnsi="Grunge Manifesto"/>
          <w:sz w:val="28"/>
          <w:szCs w:val="28"/>
        </w:rPr>
      </w:pPr>
    </w:p>
    <w:p w14:paraId="231A5772" w14:textId="77777777" w:rsidR="00450BEF" w:rsidRDefault="00450BEF" w:rsidP="00450BEF">
      <w:pPr>
        <w:spacing w:before="240" w:after="240"/>
        <w:rPr>
          <w:rStyle w:val="hgkelc"/>
          <w:rFonts w:ascii="Grunge Manifesto" w:hAnsi="Grunge Manifesto"/>
          <w:sz w:val="28"/>
          <w:szCs w:val="28"/>
        </w:rPr>
      </w:pPr>
    </w:p>
    <w:p w14:paraId="50EF5612" w14:textId="77777777" w:rsidR="00450BEF" w:rsidRDefault="00450BEF" w:rsidP="00450BEF">
      <w:pPr>
        <w:spacing w:before="240" w:after="240"/>
        <w:rPr>
          <w:rStyle w:val="hgkelc"/>
          <w:rFonts w:ascii="Grunge Manifesto" w:hAnsi="Grunge Manifesto"/>
          <w:sz w:val="28"/>
          <w:szCs w:val="28"/>
        </w:rPr>
      </w:pPr>
    </w:p>
    <w:p w14:paraId="26BB1F5F" w14:textId="77777777" w:rsidR="00450BEF" w:rsidRDefault="00450BEF" w:rsidP="00450BEF">
      <w:pPr>
        <w:spacing w:before="240" w:after="240"/>
        <w:rPr>
          <w:rStyle w:val="hgkelc"/>
          <w:rFonts w:ascii="Grunge Manifesto" w:hAnsi="Grunge Manifesto"/>
          <w:sz w:val="28"/>
          <w:szCs w:val="28"/>
        </w:rPr>
      </w:pPr>
    </w:p>
    <w:p w14:paraId="236F03A5" w14:textId="77777777" w:rsidR="00450BEF" w:rsidRDefault="00450BEF" w:rsidP="00450BEF">
      <w:pPr>
        <w:spacing w:before="240" w:after="240"/>
        <w:rPr>
          <w:rStyle w:val="hgkelc"/>
          <w:rFonts w:ascii="Grunge Manifesto" w:hAnsi="Grunge Manifesto"/>
          <w:sz w:val="28"/>
          <w:szCs w:val="28"/>
        </w:rPr>
      </w:pPr>
    </w:p>
    <w:p w14:paraId="0C717575" w14:textId="77777777" w:rsidR="00450BEF" w:rsidRDefault="00450BEF" w:rsidP="00450BEF">
      <w:pPr>
        <w:spacing w:before="240" w:after="240"/>
        <w:rPr>
          <w:rStyle w:val="hgkelc"/>
          <w:rFonts w:ascii="Grunge Manifesto" w:hAnsi="Grunge Manifesto"/>
          <w:sz w:val="28"/>
          <w:szCs w:val="28"/>
        </w:rPr>
      </w:pPr>
    </w:p>
    <w:p w14:paraId="2CF3FEF7" w14:textId="77777777" w:rsidR="00450BEF" w:rsidRDefault="00450BEF" w:rsidP="00450BEF">
      <w:pPr>
        <w:spacing w:before="240" w:after="240"/>
        <w:rPr>
          <w:rStyle w:val="hgkelc"/>
          <w:rFonts w:ascii="Grunge Manifesto" w:hAnsi="Grunge Manifesto"/>
          <w:sz w:val="28"/>
          <w:szCs w:val="28"/>
        </w:rPr>
      </w:pPr>
    </w:p>
    <w:p w14:paraId="59AB4796" w14:textId="2FBE273C" w:rsidR="00450BEF" w:rsidRDefault="00450BEF" w:rsidP="00450BEF">
      <w:pPr>
        <w:spacing w:before="240" w:after="240"/>
        <w:rPr>
          <w:rStyle w:val="hgkelc"/>
          <w:rFonts w:ascii="Grunge Manifesto" w:hAnsi="Grunge Manifesto"/>
          <w:sz w:val="28"/>
          <w:szCs w:val="28"/>
        </w:rPr>
      </w:pPr>
      <w:r w:rsidRPr="00450BEF">
        <w:rPr>
          <w:rStyle w:val="hgkelc"/>
          <w:rFonts w:ascii="Grunge Manifesto" w:hAnsi="Grunge Manifesto"/>
          <w:sz w:val="28"/>
          <w:szCs w:val="28"/>
        </w:rPr>
        <w:t>Activity 1</w:t>
      </w:r>
    </w:p>
    <w:p w14:paraId="6BB2C0EC" w14:textId="3BF13ADC" w:rsidR="00450BEF" w:rsidRPr="00450BEF" w:rsidRDefault="00450BEF" w:rsidP="00450BEF">
      <w:pPr>
        <w:spacing w:before="240" w:after="240"/>
        <w:rPr>
          <w:rStyle w:val="hgkelc"/>
          <w:rFonts w:ascii="Grunge Manifesto" w:hAnsi="Grunge Manifesto"/>
          <w:sz w:val="28"/>
          <w:szCs w:val="28"/>
        </w:rPr>
      </w:pPr>
      <w:r w:rsidRPr="00450BEF">
        <w:rPr>
          <w:rFonts w:ascii="Grunge Manifesto" w:hAnsi="Grunge Manifesto"/>
          <w:noProof/>
          <w:sz w:val="28"/>
          <w:szCs w:val="28"/>
          <w:lang w:val="en-GB"/>
        </w:rPr>
        <w:drawing>
          <wp:inline distT="0" distB="0" distL="0" distR="0" wp14:anchorId="306BE530" wp14:editId="30DCB1FC">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457700"/>
                    </a:xfrm>
                    <a:prstGeom prst="rect">
                      <a:avLst/>
                    </a:prstGeom>
                  </pic:spPr>
                </pic:pic>
              </a:graphicData>
            </a:graphic>
          </wp:inline>
        </w:drawing>
      </w:r>
    </w:p>
    <w:p w14:paraId="460A0985" w14:textId="77777777" w:rsidR="001B6B3B" w:rsidRDefault="001B6B3B" w:rsidP="00450BEF">
      <w:pPr>
        <w:spacing w:before="240" w:after="240"/>
        <w:rPr>
          <w:rStyle w:val="hgkelc"/>
          <w:rFonts w:ascii="Grunge Manifesto" w:hAnsi="Grunge Manifesto"/>
          <w:sz w:val="28"/>
          <w:szCs w:val="28"/>
        </w:rPr>
      </w:pPr>
    </w:p>
    <w:p w14:paraId="72C11739" w14:textId="77777777" w:rsidR="001B6B3B" w:rsidRDefault="001B6B3B" w:rsidP="00450BEF">
      <w:pPr>
        <w:spacing w:before="240" w:after="240"/>
        <w:rPr>
          <w:rStyle w:val="hgkelc"/>
          <w:rFonts w:ascii="Grunge Manifesto" w:hAnsi="Grunge Manifesto"/>
          <w:sz w:val="28"/>
          <w:szCs w:val="28"/>
        </w:rPr>
      </w:pPr>
    </w:p>
    <w:p w14:paraId="75684990" w14:textId="77777777" w:rsidR="001B6B3B" w:rsidRDefault="001B6B3B" w:rsidP="00450BEF">
      <w:pPr>
        <w:spacing w:before="240" w:after="240"/>
        <w:rPr>
          <w:rStyle w:val="hgkelc"/>
          <w:rFonts w:ascii="Grunge Manifesto" w:hAnsi="Grunge Manifesto"/>
          <w:sz w:val="28"/>
          <w:szCs w:val="28"/>
        </w:rPr>
      </w:pPr>
    </w:p>
    <w:p w14:paraId="3BB6B6FA" w14:textId="77777777" w:rsidR="001B6B3B" w:rsidRDefault="001B6B3B" w:rsidP="00450BEF">
      <w:pPr>
        <w:spacing w:before="240" w:after="240"/>
        <w:rPr>
          <w:rStyle w:val="hgkelc"/>
          <w:rFonts w:ascii="Grunge Manifesto" w:hAnsi="Grunge Manifesto"/>
          <w:sz w:val="28"/>
          <w:szCs w:val="28"/>
        </w:rPr>
      </w:pPr>
    </w:p>
    <w:p w14:paraId="05623819" w14:textId="77777777" w:rsidR="001B6B3B" w:rsidRDefault="001B6B3B" w:rsidP="00450BEF">
      <w:pPr>
        <w:spacing w:before="240" w:after="240"/>
        <w:rPr>
          <w:rStyle w:val="hgkelc"/>
          <w:rFonts w:ascii="Grunge Manifesto" w:hAnsi="Grunge Manifesto"/>
          <w:sz w:val="28"/>
          <w:szCs w:val="28"/>
        </w:rPr>
      </w:pPr>
    </w:p>
    <w:p w14:paraId="63BA816F" w14:textId="77777777" w:rsidR="001B6B3B" w:rsidRDefault="001B6B3B" w:rsidP="00450BEF">
      <w:pPr>
        <w:spacing w:before="240" w:after="240"/>
        <w:rPr>
          <w:rStyle w:val="hgkelc"/>
          <w:rFonts w:ascii="Grunge Manifesto" w:hAnsi="Grunge Manifesto"/>
          <w:sz w:val="28"/>
          <w:szCs w:val="28"/>
        </w:rPr>
      </w:pPr>
    </w:p>
    <w:p w14:paraId="153ED684" w14:textId="77777777" w:rsidR="001B6B3B" w:rsidRDefault="001B6B3B" w:rsidP="00450BEF">
      <w:pPr>
        <w:spacing w:before="240" w:after="240"/>
        <w:rPr>
          <w:rStyle w:val="hgkelc"/>
          <w:rFonts w:ascii="Grunge Manifesto" w:hAnsi="Grunge Manifesto"/>
          <w:sz w:val="28"/>
          <w:szCs w:val="28"/>
        </w:rPr>
      </w:pPr>
    </w:p>
    <w:p w14:paraId="05BC3469" w14:textId="77777777" w:rsidR="001B6B3B" w:rsidRDefault="001B6B3B" w:rsidP="00450BEF">
      <w:pPr>
        <w:spacing w:before="240" w:after="240"/>
        <w:rPr>
          <w:rStyle w:val="hgkelc"/>
          <w:rFonts w:ascii="Grunge Manifesto" w:hAnsi="Grunge Manifesto"/>
          <w:sz w:val="28"/>
          <w:szCs w:val="28"/>
        </w:rPr>
      </w:pPr>
    </w:p>
    <w:p w14:paraId="6D18C10D" w14:textId="47027B6A" w:rsidR="001B6B3B" w:rsidRDefault="001B6B3B" w:rsidP="00450BEF">
      <w:pPr>
        <w:spacing w:before="240" w:after="240"/>
        <w:rPr>
          <w:rStyle w:val="hgkelc"/>
          <w:rFonts w:ascii="Grunge Manifesto" w:hAnsi="Grunge Manifesto"/>
          <w:sz w:val="28"/>
          <w:szCs w:val="28"/>
        </w:rPr>
      </w:pPr>
      <w:r>
        <w:rPr>
          <w:rStyle w:val="hgkelc"/>
          <w:rFonts w:ascii="Grunge Manifesto" w:hAnsi="Grunge Manifesto"/>
          <w:sz w:val="28"/>
          <w:szCs w:val="28"/>
        </w:rPr>
        <w:t>Activity 2</w:t>
      </w:r>
    </w:p>
    <w:p w14:paraId="2E13F52F" w14:textId="77777777" w:rsidR="001B6B3B" w:rsidRDefault="001B6B3B" w:rsidP="00450BEF">
      <w:pPr>
        <w:spacing w:before="240" w:after="240"/>
        <w:rPr>
          <w:rStyle w:val="hgkelc"/>
          <w:rFonts w:ascii="Grunge Manifesto" w:hAnsi="Grunge Manifesto"/>
          <w:sz w:val="28"/>
          <w:szCs w:val="28"/>
        </w:rPr>
      </w:pPr>
    </w:p>
    <w:p w14:paraId="1866C3D9" w14:textId="77777777" w:rsidR="001B6B3B" w:rsidRDefault="001B6B3B" w:rsidP="00450BEF">
      <w:pPr>
        <w:spacing w:before="240" w:after="240"/>
        <w:rPr>
          <w:rStyle w:val="hgkelc"/>
          <w:rFonts w:ascii="Grunge Manifesto" w:hAnsi="Grunge Manifesto"/>
          <w:sz w:val="28"/>
          <w:szCs w:val="28"/>
        </w:rPr>
      </w:pPr>
    </w:p>
    <w:p w14:paraId="527FB136" w14:textId="3E167C95" w:rsidR="00450BEF" w:rsidRDefault="001B6B3B" w:rsidP="00450BEF">
      <w:pPr>
        <w:spacing w:before="240" w:after="240"/>
        <w:rPr>
          <w:rStyle w:val="hgkelc"/>
          <w:rFonts w:ascii="Grunge Manifesto" w:hAnsi="Grunge Manifesto"/>
          <w:sz w:val="28"/>
          <w:szCs w:val="28"/>
        </w:rPr>
      </w:pPr>
      <w:r w:rsidRPr="00DB0402">
        <w:rPr>
          <w:noProof/>
          <w:lang w:val="en-GB"/>
        </w:rPr>
        <w:drawing>
          <wp:anchor distT="0" distB="0" distL="114300" distR="114300" simplePos="0" relativeHeight="251659264" behindDoc="1" locked="0" layoutInCell="1" allowOverlap="1" wp14:anchorId="4CDBC692" wp14:editId="6257CA8A">
            <wp:simplePos x="0" y="0"/>
            <wp:positionH relativeFrom="column">
              <wp:posOffset>0</wp:posOffset>
            </wp:positionH>
            <wp:positionV relativeFrom="page">
              <wp:posOffset>1690370</wp:posOffset>
            </wp:positionV>
            <wp:extent cx="5014595" cy="6153785"/>
            <wp:effectExtent l="0" t="0" r="1905" b="5715"/>
            <wp:wrapTight wrapText="bothSides">
              <wp:wrapPolygon edited="0">
                <wp:start x="0" y="0"/>
                <wp:lineTo x="0" y="21575"/>
                <wp:lineTo x="21554" y="21575"/>
                <wp:lineTo x="2155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014595" cy="6153785"/>
                    </a:xfrm>
                    <a:prstGeom prst="rect">
                      <a:avLst/>
                    </a:prstGeom>
                  </pic:spPr>
                </pic:pic>
              </a:graphicData>
            </a:graphic>
            <wp14:sizeRelH relativeFrom="margin">
              <wp14:pctWidth>0</wp14:pctWidth>
            </wp14:sizeRelH>
            <wp14:sizeRelV relativeFrom="margin">
              <wp14:pctHeight>0</wp14:pctHeight>
            </wp14:sizeRelV>
          </wp:anchor>
        </w:drawing>
      </w:r>
    </w:p>
    <w:p w14:paraId="2FBA9EBD" w14:textId="137ABEA6" w:rsidR="00450BEF" w:rsidRPr="00450BEF" w:rsidRDefault="00450BEF" w:rsidP="00450BEF">
      <w:pPr>
        <w:spacing w:before="240" w:after="240"/>
        <w:rPr>
          <w:rStyle w:val="hgkelc"/>
          <w:rFonts w:ascii="Grunge Manifesto" w:hAnsi="Grunge Manifesto"/>
          <w:sz w:val="28"/>
          <w:szCs w:val="28"/>
        </w:rPr>
      </w:pPr>
    </w:p>
    <w:p w14:paraId="1ED40F82" w14:textId="112FB533" w:rsidR="00450BEF" w:rsidRPr="00450BEF" w:rsidRDefault="001B6B3B" w:rsidP="00450BEF">
      <w:pPr>
        <w:spacing w:before="240" w:after="240"/>
        <w:rPr>
          <w:rStyle w:val="hgkelc"/>
          <w:rFonts w:ascii="Trattatello" w:hAnsi="Trattatello"/>
          <w:sz w:val="28"/>
          <w:szCs w:val="28"/>
        </w:rPr>
      </w:pPr>
      <w:r w:rsidRPr="001B6B3B">
        <w:rPr>
          <w:rStyle w:val="hgkelc"/>
          <w:rFonts w:ascii="Trattatello" w:hAnsi="Trattatello"/>
          <w:noProof/>
          <w:sz w:val="28"/>
          <w:szCs w:val="28"/>
          <w:lang w:val="en-GB"/>
        </w:rPr>
        <w:drawing>
          <wp:anchor distT="0" distB="0" distL="114300" distR="114300" simplePos="0" relativeHeight="251660288" behindDoc="0" locked="0" layoutInCell="1" allowOverlap="1" wp14:anchorId="6E472237" wp14:editId="24FDF484">
            <wp:simplePos x="0" y="0"/>
            <wp:positionH relativeFrom="column">
              <wp:posOffset>0</wp:posOffset>
            </wp:positionH>
            <wp:positionV relativeFrom="page">
              <wp:posOffset>8353425</wp:posOffset>
            </wp:positionV>
            <wp:extent cx="5943600" cy="681990"/>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681990"/>
                    </a:xfrm>
                    <a:prstGeom prst="rect">
                      <a:avLst/>
                    </a:prstGeom>
                  </pic:spPr>
                </pic:pic>
              </a:graphicData>
            </a:graphic>
            <wp14:sizeRelH relativeFrom="page">
              <wp14:pctWidth>0</wp14:pctWidth>
            </wp14:sizeRelH>
            <wp14:sizeRelV relativeFrom="page">
              <wp14:pctHeight>0</wp14:pctHeight>
            </wp14:sizeRelV>
          </wp:anchor>
        </w:drawing>
      </w:r>
    </w:p>
    <w:p w14:paraId="7E15659D" w14:textId="5B7D351B" w:rsidR="000877F3" w:rsidRPr="00673C84" w:rsidRDefault="000877F3">
      <w:pPr>
        <w:spacing w:before="240" w:after="240"/>
        <w:rPr>
          <w:rFonts w:ascii="Trattatello" w:hAnsi="Trattatello"/>
          <w:sz w:val="28"/>
          <w:szCs w:val="28"/>
        </w:rPr>
      </w:pPr>
    </w:p>
    <w:p w14:paraId="656E9576" w14:textId="77777777" w:rsidR="00802E87" w:rsidRDefault="00802E87">
      <w:pPr>
        <w:rPr>
          <w:rFonts w:ascii="Grunge Manifesto" w:hAnsi="Grunge Manifesto"/>
          <w:b/>
          <w:sz w:val="28"/>
          <w:szCs w:val="28"/>
        </w:rPr>
      </w:pPr>
    </w:p>
    <w:p w14:paraId="75D51647" w14:textId="77777777" w:rsidR="00802E87" w:rsidRDefault="00802E87">
      <w:pPr>
        <w:rPr>
          <w:rFonts w:ascii="Grunge Manifesto" w:hAnsi="Grunge Manifesto"/>
          <w:b/>
          <w:sz w:val="28"/>
          <w:szCs w:val="28"/>
        </w:rPr>
      </w:pPr>
    </w:p>
    <w:p w14:paraId="32D858C9" w14:textId="77777777" w:rsidR="00802E87" w:rsidRDefault="00802E87">
      <w:pPr>
        <w:rPr>
          <w:rFonts w:ascii="Grunge Manifesto" w:hAnsi="Grunge Manifesto"/>
          <w:b/>
          <w:sz w:val="28"/>
          <w:szCs w:val="28"/>
        </w:rPr>
      </w:pPr>
    </w:p>
    <w:p w14:paraId="2350090F" w14:textId="77777777" w:rsidR="00802E87" w:rsidRDefault="00802E87">
      <w:pPr>
        <w:rPr>
          <w:rFonts w:ascii="Grunge Manifesto" w:hAnsi="Grunge Manifesto"/>
          <w:b/>
          <w:sz w:val="28"/>
          <w:szCs w:val="28"/>
        </w:rPr>
      </w:pPr>
    </w:p>
    <w:p w14:paraId="3164D57C" w14:textId="77777777" w:rsidR="00802E87" w:rsidRDefault="00802E87">
      <w:pPr>
        <w:rPr>
          <w:rFonts w:ascii="Grunge Manifesto" w:hAnsi="Grunge Manifesto"/>
          <w:b/>
          <w:sz w:val="28"/>
          <w:szCs w:val="28"/>
        </w:rPr>
      </w:pPr>
    </w:p>
    <w:p w14:paraId="40749603" w14:textId="77777777" w:rsidR="00802E87" w:rsidRDefault="00802E87">
      <w:pPr>
        <w:rPr>
          <w:rFonts w:ascii="Grunge Manifesto" w:hAnsi="Grunge Manifesto"/>
          <w:b/>
          <w:sz w:val="28"/>
          <w:szCs w:val="28"/>
        </w:rPr>
      </w:pPr>
    </w:p>
    <w:p w14:paraId="0218ECAE" w14:textId="77777777" w:rsidR="00802E87" w:rsidRDefault="00802E87">
      <w:pPr>
        <w:rPr>
          <w:rFonts w:ascii="Grunge Manifesto" w:hAnsi="Grunge Manifesto"/>
          <w:b/>
          <w:sz w:val="28"/>
          <w:szCs w:val="28"/>
        </w:rPr>
      </w:pPr>
    </w:p>
    <w:p w14:paraId="567A6DA0" w14:textId="77777777" w:rsidR="00802E87" w:rsidRDefault="00802E87">
      <w:pPr>
        <w:rPr>
          <w:rFonts w:ascii="Grunge Manifesto" w:hAnsi="Grunge Manifesto"/>
          <w:b/>
          <w:sz w:val="28"/>
          <w:szCs w:val="28"/>
        </w:rPr>
      </w:pPr>
    </w:p>
    <w:p w14:paraId="09915C03" w14:textId="77777777" w:rsidR="00802E87" w:rsidRDefault="00802E87">
      <w:pPr>
        <w:rPr>
          <w:rFonts w:ascii="Grunge Manifesto" w:hAnsi="Grunge Manifesto"/>
          <w:b/>
          <w:sz w:val="28"/>
          <w:szCs w:val="28"/>
        </w:rPr>
      </w:pPr>
    </w:p>
    <w:p w14:paraId="596FA3CC" w14:textId="77777777" w:rsidR="00802E87" w:rsidRDefault="00802E87">
      <w:pPr>
        <w:rPr>
          <w:rFonts w:ascii="Grunge Manifesto" w:hAnsi="Grunge Manifesto"/>
          <w:b/>
          <w:sz w:val="28"/>
          <w:szCs w:val="28"/>
        </w:rPr>
      </w:pPr>
    </w:p>
    <w:p w14:paraId="2DC2CB59" w14:textId="77777777" w:rsidR="00802E87" w:rsidRDefault="00802E87">
      <w:pPr>
        <w:rPr>
          <w:rFonts w:ascii="Grunge Manifesto" w:hAnsi="Grunge Manifesto"/>
          <w:b/>
          <w:sz w:val="28"/>
          <w:szCs w:val="28"/>
        </w:rPr>
      </w:pPr>
    </w:p>
    <w:p w14:paraId="04CFF2FA" w14:textId="77777777" w:rsidR="00802E87" w:rsidRDefault="00802E87">
      <w:pPr>
        <w:rPr>
          <w:rFonts w:ascii="Grunge Manifesto" w:hAnsi="Grunge Manifesto"/>
          <w:b/>
          <w:sz w:val="28"/>
          <w:szCs w:val="28"/>
        </w:rPr>
      </w:pPr>
    </w:p>
    <w:p w14:paraId="4A17B24C" w14:textId="77777777" w:rsidR="00802E87" w:rsidRDefault="00802E87">
      <w:pPr>
        <w:rPr>
          <w:rFonts w:ascii="Grunge Manifesto" w:hAnsi="Grunge Manifesto"/>
          <w:b/>
          <w:sz w:val="28"/>
          <w:szCs w:val="28"/>
        </w:rPr>
      </w:pPr>
    </w:p>
    <w:p w14:paraId="0612EC0A" w14:textId="77777777" w:rsidR="00802E87" w:rsidRDefault="00802E87">
      <w:pPr>
        <w:rPr>
          <w:rFonts w:ascii="Grunge Manifesto" w:hAnsi="Grunge Manifesto"/>
          <w:b/>
          <w:sz w:val="28"/>
          <w:szCs w:val="28"/>
        </w:rPr>
      </w:pPr>
    </w:p>
    <w:p w14:paraId="5A05AC4F" w14:textId="77777777" w:rsidR="00802E87" w:rsidRDefault="00802E87">
      <w:pPr>
        <w:rPr>
          <w:rFonts w:ascii="Grunge Manifesto" w:hAnsi="Grunge Manifesto"/>
          <w:b/>
          <w:sz w:val="28"/>
          <w:szCs w:val="28"/>
        </w:rPr>
      </w:pPr>
    </w:p>
    <w:p w14:paraId="5460C57D" w14:textId="77777777" w:rsidR="00802E87" w:rsidRDefault="00802E87">
      <w:pPr>
        <w:rPr>
          <w:rFonts w:ascii="Grunge Manifesto" w:hAnsi="Grunge Manifesto"/>
          <w:b/>
          <w:sz w:val="28"/>
          <w:szCs w:val="28"/>
        </w:rPr>
      </w:pPr>
    </w:p>
    <w:p w14:paraId="515B7F75" w14:textId="77777777" w:rsidR="00802E87" w:rsidRDefault="00802E87">
      <w:pPr>
        <w:rPr>
          <w:rFonts w:ascii="Grunge Manifesto" w:hAnsi="Grunge Manifesto"/>
          <w:b/>
          <w:sz w:val="28"/>
          <w:szCs w:val="28"/>
        </w:rPr>
      </w:pPr>
    </w:p>
    <w:p w14:paraId="26BC4D78" w14:textId="77777777" w:rsidR="00802E87" w:rsidRDefault="00802E87">
      <w:pPr>
        <w:rPr>
          <w:rFonts w:ascii="Grunge Manifesto" w:hAnsi="Grunge Manifesto"/>
          <w:b/>
          <w:sz w:val="28"/>
          <w:szCs w:val="28"/>
        </w:rPr>
      </w:pPr>
    </w:p>
    <w:p w14:paraId="68DA1E6D" w14:textId="77777777" w:rsidR="00802E87" w:rsidRDefault="00802E87">
      <w:pPr>
        <w:rPr>
          <w:rFonts w:ascii="Grunge Manifesto" w:hAnsi="Grunge Manifesto"/>
          <w:b/>
          <w:sz w:val="28"/>
          <w:szCs w:val="28"/>
        </w:rPr>
      </w:pPr>
    </w:p>
    <w:p w14:paraId="15E84607" w14:textId="4E187C40" w:rsidR="000877F3" w:rsidRDefault="001B6B3B">
      <w:pPr>
        <w:rPr>
          <w:rFonts w:ascii="Grunge Manifesto" w:hAnsi="Grunge Manifesto"/>
          <w:b/>
          <w:sz w:val="28"/>
          <w:szCs w:val="28"/>
        </w:rPr>
      </w:pPr>
      <w:r w:rsidRPr="001B6B3B">
        <w:rPr>
          <w:rFonts w:ascii="Grunge Manifesto" w:hAnsi="Grunge Manifesto"/>
          <w:b/>
          <w:sz w:val="28"/>
          <w:szCs w:val="28"/>
        </w:rPr>
        <w:t xml:space="preserve">Activity 3 </w:t>
      </w:r>
      <w:r w:rsidR="00CF35DB">
        <w:rPr>
          <w:rFonts w:ascii="Grunge Manifesto" w:hAnsi="Grunge Manifesto"/>
          <w:b/>
          <w:sz w:val="28"/>
          <w:szCs w:val="28"/>
        </w:rPr>
        <w:t xml:space="preserve">  Venn Diagram </w:t>
      </w:r>
    </w:p>
    <w:p w14:paraId="0937AB01" w14:textId="37A80D25" w:rsidR="00802E87" w:rsidRDefault="00802E87">
      <w:pPr>
        <w:rPr>
          <w:rFonts w:ascii="Grunge Manifesto" w:hAnsi="Grunge Manifesto"/>
          <w:b/>
          <w:sz w:val="28"/>
          <w:szCs w:val="28"/>
        </w:rPr>
      </w:pPr>
    </w:p>
    <w:p w14:paraId="3E4629BB" w14:textId="24BBB796" w:rsidR="00986C8B" w:rsidRDefault="00986C8B">
      <w:pPr>
        <w:rPr>
          <w:rFonts w:ascii="Grunge Manifesto" w:hAnsi="Grunge Manifesto"/>
          <w:b/>
          <w:sz w:val="28"/>
          <w:szCs w:val="28"/>
        </w:rPr>
      </w:pPr>
    </w:p>
    <w:p w14:paraId="2F4FB234" w14:textId="77777777" w:rsidR="00CF35DB" w:rsidRDefault="00CF35DB">
      <w:pPr>
        <w:rPr>
          <w:rFonts w:ascii="Grunge Manifesto" w:hAnsi="Grunge Manifesto"/>
          <w:b/>
          <w:sz w:val="28"/>
          <w:szCs w:val="28"/>
        </w:rPr>
      </w:pPr>
    </w:p>
    <w:p w14:paraId="47E11CF0" w14:textId="77777777" w:rsidR="00CF35DB" w:rsidRDefault="00CF35DB">
      <w:pPr>
        <w:rPr>
          <w:rFonts w:ascii="Grunge Manifesto" w:hAnsi="Grunge Manifesto"/>
          <w:b/>
          <w:sz w:val="28"/>
          <w:szCs w:val="28"/>
        </w:rPr>
      </w:pPr>
    </w:p>
    <w:p w14:paraId="507EC85D" w14:textId="1F74334F" w:rsidR="00986C8B" w:rsidRDefault="00986C8B">
      <w:pPr>
        <w:rPr>
          <w:rFonts w:ascii="Grunge Manifesto" w:hAnsi="Grunge Manifesto"/>
          <w:b/>
          <w:sz w:val="28"/>
          <w:szCs w:val="28"/>
        </w:rPr>
      </w:pPr>
      <w:r w:rsidRPr="00986C8B">
        <w:rPr>
          <w:rFonts w:ascii="Grunge Manifesto" w:hAnsi="Grunge Manifesto"/>
          <w:b/>
          <w:noProof/>
          <w:sz w:val="28"/>
          <w:szCs w:val="28"/>
          <w:lang w:val="en-GB"/>
        </w:rPr>
        <w:drawing>
          <wp:anchor distT="0" distB="0" distL="114300" distR="114300" simplePos="0" relativeHeight="251662336" behindDoc="1" locked="0" layoutInCell="1" allowOverlap="1" wp14:anchorId="583ECB03" wp14:editId="74E56EB6">
            <wp:simplePos x="0" y="0"/>
            <wp:positionH relativeFrom="column">
              <wp:posOffset>-479425</wp:posOffset>
            </wp:positionH>
            <wp:positionV relativeFrom="page">
              <wp:posOffset>1734185</wp:posOffset>
            </wp:positionV>
            <wp:extent cx="6978015" cy="4070985"/>
            <wp:effectExtent l="0" t="0" r="0" b="5715"/>
            <wp:wrapTight wrapText="bothSides">
              <wp:wrapPolygon edited="0">
                <wp:start x="0" y="0"/>
                <wp:lineTo x="0" y="21563"/>
                <wp:lineTo x="21543" y="21563"/>
                <wp:lineTo x="2154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78015" cy="4070985"/>
                    </a:xfrm>
                    <a:prstGeom prst="rect">
                      <a:avLst/>
                    </a:prstGeom>
                  </pic:spPr>
                </pic:pic>
              </a:graphicData>
            </a:graphic>
            <wp14:sizeRelH relativeFrom="page">
              <wp14:pctWidth>0</wp14:pctWidth>
            </wp14:sizeRelH>
            <wp14:sizeRelV relativeFrom="page">
              <wp14:pctHeight>0</wp14:pctHeight>
            </wp14:sizeRelV>
          </wp:anchor>
        </w:drawing>
      </w:r>
      <w:r>
        <w:rPr>
          <w:rFonts w:ascii="Grunge Manifesto" w:hAnsi="Grunge Manifesto"/>
          <w:b/>
          <w:sz w:val="28"/>
          <w:szCs w:val="28"/>
        </w:rPr>
        <w:t xml:space="preserve">Activity 4- </w:t>
      </w:r>
    </w:p>
    <w:p w14:paraId="45E672AA" w14:textId="10F077A6" w:rsidR="00986C8B" w:rsidRDefault="00CF35DB">
      <w:pPr>
        <w:rPr>
          <w:rFonts w:ascii="Grunge Manifesto" w:hAnsi="Grunge Manifesto"/>
          <w:b/>
          <w:sz w:val="28"/>
          <w:szCs w:val="28"/>
        </w:rPr>
      </w:pPr>
      <w:r w:rsidRPr="00CF35DB">
        <w:rPr>
          <w:rFonts w:ascii="Grunge Manifesto" w:hAnsi="Grunge Manifesto"/>
          <w:b/>
          <w:noProof/>
          <w:sz w:val="28"/>
          <w:szCs w:val="28"/>
          <w:lang w:val="en-GB"/>
        </w:rPr>
        <w:drawing>
          <wp:inline distT="0" distB="0" distL="0" distR="0" wp14:anchorId="742AE4F5" wp14:editId="33FF70FC">
            <wp:extent cx="5943600" cy="230505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305050"/>
                    </a:xfrm>
                    <a:prstGeom prst="rect">
                      <a:avLst/>
                    </a:prstGeom>
                  </pic:spPr>
                </pic:pic>
              </a:graphicData>
            </a:graphic>
          </wp:inline>
        </w:drawing>
      </w:r>
    </w:p>
    <w:p w14:paraId="64C7871E" w14:textId="77777777" w:rsidR="00986C8B" w:rsidRDefault="00986C8B">
      <w:pPr>
        <w:rPr>
          <w:rFonts w:ascii="Grunge Manifesto" w:hAnsi="Grunge Manifesto"/>
          <w:b/>
          <w:sz w:val="28"/>
          <w:szCs w:val="28"/>
        </w:rPr>
      </w:pPr>
    </w:p>
    <w:p w14:paraId="2C1398BF" w14:textId="77777777" w:rsidR="00986C8B" w:rsidRDefault="00986C8B">
      <w:pPr>
        <w:rPr>
          <w:rFonts w:ascii="Grunge Manifesto" w:hAnsi="Grunge Manifesto"/>
          <w:b/>
          <w:sz w:val="28"/>
          <w:szCs w:val="28"/>
        </w:rPr>
      </w:pPr>
    </w:p>
    <w:p w14:paraId="1ACB1A59" w14:textId="77777777" w:rsidR="00986C8B" w:rsidRDefault="00986C8B">
      <w:pPr>
        <w:rPr>
          <w:rFonts w:ascii="Grunge Manifesto" w:hAnsi="Grunge Manifesto"/>
          <w:b/>
          <w:sz w:val="28"/>
          <w:szCs w:val="28"/>
        </w:rPr>
      </w:pPr>
    </w:p>
    <w:p w14:paraId="3735511B" w14:textId="77777777" w:rsidR="00986C8B" w:rsidRDefault="00986C8B">
      <w:pPr>
        <w:rPr>
          <w:rFonts w:ascii="Grunge Manifesto" w:hAnsi="Grunge Manifesto"/>
          <w:b/>
          <w:sz w:val="28"/>
          <w:szCs w:val="28"/>
        </w:rPr>
      </w:pPr>
    </w:p>
    <w:p w14:paraId="17E1F11E" w14:textId="77777777" w:rsidR="00986C8B" w:rsidRDefault="00986C8B">
      <w:pPr>
        <w:rPr>
          <w:rFonts w:ascii="Grunge Manifesto" w:hAnsi="Grunge Manifesto"/>
          <w:b/>
          <w:sz w:val="28"/>
          <w:szCs w:val="28"/>
        </w:rPr>
      </w:pPr>
    </w:p>
    <w:p w14:paraId="5BE5D9E0" w14:textId="77777777" w:rsidR="00986C8B" w:rsidRDefault="00986C8B">
      <w:pPr>
        <w:rPr>
          <w:rFonts w:ascii="Grunge Manifesto" w:hAnsi="Grunge Manifesto"/>
          <w:b/>
          <w:sz w:val="28"/>
          <w:szCs w:val="28"/>
        </w:rPr>
      </w:pPr>
    </w:p>
    <w:p w14:paraId="1E0D54D4" w14:textId="77777777" w:rsidR="00986C8B" w:rsidRDefault="00986C8B">
      <w:pPr>
        <w:rPr>
          <w:rFonts w:ascii="Grunge Manifesto" w:hAnsi="Grunge Manifesto"/>
          <w:b/>
          <w:sz w:val="28"/>
          <w:szCs w:val="28"/>
        </w:rPr>
      </w:pPr>
    </w:p>
    <w:p w14:paraId="3135EC91" w14:textId="77777777" w:rsidR="00986C8B" w:rsidRDefault="00986C8B">
      <w:pPr>
        <w:rPr>
          <w:rFonts w:ascii="Grunge Manifesto" w:hAnsi="Grunge Manifesto"/>
          <w:b/>
          <w:sz w:val="28"/>
          <w:szCs w:val="28"/>
        </w:rPr>
      </w:pPr>
    </w:p>
    <w:p w14:paraId="1B3B632B" w14:textId="77777777" w:rsidR="00986C8B" w:rsidRDefault="00986C8B">
      <w:pPr>
        <w:rPr>
          <w:rFonts w:ascii="Grunge Manifesto" w:hAnsi="Grunge Manifesto"/>
          <w:b/>
          <w:sz w:val="28"/>
          <w:szCs w:val="28"/>
        </w:rPr>
      </w:pPr>
    </w:p>
    <w:p w14:paraId="62C15425" w14:textId="77777777" w:rsidR="00986C8B" w:rsidRDefault="00986C8B">
      <w:pPr>
        <w:rPr>
          <w:rFonts w:ascii="Grunge Manifesto" w:hAnsi="Grunge Manifesto"/>
          <w:b/>
          <w:sz w:val="28"/>
          <w:szCs w:val="28"/>
        </w:rPr>
      </w:pPr>
    </w:p>
    <w:p w14:paraId="1E0EAFC2" w14:textId="13F5624E" w:rsidR="00986C8B" w:rsidRDefault="00986C8B">
      <w:pPr>
        <w:rPr>
          <w:rFonts w:ascii="Grunge Manifesto" w:hAnsi="Grunge Manifesto"/>
          <w:b/>
          <w:sz w:val="28"/>
          <w:szCs w:val="28"/>
        </w:rPr>
      </w:pPr>
    </w:p>
    <w:p w14:paraId="32FC64C6" w14:textId="77777777" w:rsidR="00986C8B" w:rsidRDefault="00986C8B">
      <w:pPr>
        <w:rPr>
          <w:rFonts w:ascii="Grunge Manifesto" w:hAnsi="Grunge Manifesto"/>
          <w:b/>
          <w:sz w:val="28"/>
          <w:szCs w:val="28"/>
        </w:rPr>
      </w:pPr>
    </w:p>
    <w:p w14:paraId="197CADD0" w14:textId="0BCC5CEE" w:rsidR="00802E87" w:rsidRDefault="00986C8B">
      <w:pPr>
        <w:rPr>
          <w:rFonts w:ascii="Grunge Manifesto" w:hAnsi="Grunge Manifesto"/>
          <w:b/>
          <w:sz w:val="28"/>
          <w:szCs w:val="28"/>
        </w:rPr>
      </w:pPr>
      <w:r>
        <w:rPr>
          <w:rFonts w:ascii="Grunge Manifesto" w:hAnsi="Grunge Manifesto"/>
          <w:b/>
          <w:sz w:val="28"/>
          <w:szCs w:val="28"/>
        </w:rPr>
        <w:t xml:space="preserve">Activity 5 Contrasting Frame </w:t>
      </w:r>
    </w:p>
    <w:p w14:paraId="2158B948" w14:textId="3A755267" w:rsidR="00802E87" w:rsidRDefault="00986C8B">
      <w:pPr>
        <w:rPr>
          <w:rFonts w:ascii="Grunge Manifesto" w:hAnsi="Grunge Manifesto"/>
          <w:b/>
          <w:sz w:val="28"/>
          <w:szCs w:val="28"/>
        </w:rPr>
      </w:pPr>
      <w:r w:rsidRPr="00986C8B">
        <w:rPr>
          <w:rFonts w:ascii="Grunge Manifesto" w:hAnsi="Grunge Manifesto"/>
          <w:b/>
          <w:noProof/>
          <w:sz w:val="28"/>
          <w:szCs w:val="28"/>
          <w:lang w:val="en-GB"/>
        </w:rPr>
        <w:drawing>
          <wp:anchor distT="0" distB="0" distL="114300" distR="114300" simplePos="0" relativeHeight="251663360" behindDoc="1" locked="0" layoutInCell="1" allowOverlap="1" wp14:anchorId="7557633A" wp14:editId="590B7A73">
            <wp:simplePos x="0" y="0"/>
            <wp:positionH relativeFrom="column">
              <wp:posOffset>-689610</wp:posOffset>
            </wp:positionH>
            <wp:positionV relativeFrom="page">
              <wp:posOffset>1581785</wp:posOffset>
            </wp:positionV>
            <wp:extent cx="7343775" cy="5101590"/>
            <wp:effectExtent l="0" t="0" r="0" b="3810"/>
            <wp:wrapTight wrapText="bothSides">
              <wp:wrapPolygon edited="0">
                <wp:start x="0" y="0"/>
                <wp:lineTo x="0" y="21562"/>
                <wp:lineTo x="21553" y="21562"/>
                <wp:lineTo x="2155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7366"/>
                    <a:stretch/>
                  </pic:blipFill>
                  <pic:spPr bwMode="auto">
                    <a:xfrm>
                      <a:off x="0" y="0"/>
                      <a:ext cx="7343775" cy="5101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36CBF3" w14:textId="20B44C52" w:rsidR="00802E87" w:rsidRDefault="00802E87">
      <w:pPr>
        <w:rPr>
          <w:rFonts w:ascii="Grunge Manifesto" w:hAnsi="Grunge Manifesto"/>
          <w:b/>
          <w:sz w:val="28"/>
          <w:szCs w:val="28"/>
        </w:rPr>
      </w:pPr>
    </w:p>
    <w:p w14:paraId="1BAA1A43" w14:textId="63136DB8" w:rsidR="00802E87" w:rsidRDefault="00802E87">
      <w:pPr>
        <w:rPr>
          <w:rFonts w:ascii="Grunge Manifesto" w:hAnsi="Grunge Manifesto"/>
          <w:b/>
          <w:sz w:val="28"/>
          <w:szCs w:val="28"/>
        </w:rPr>
      </w:pPr>
    </w:p>
    <w:p w14:paraId="0800824C" w14:textId="3F80474A" w:rsidR="00802E87" w:rsidRDefault="00802E87">
      <w:pPr>
        <w:rPr>
          <w:rFonts w:ascii="Grunge Manifesto" w:hAnsi="Grunge Manifesto"/>
          <w:b/>
          <w:sz w:val="28"/>
          <w:szCs w:val="28"/>
        </w:rPr>
      </w:pPr>
    </w:p>
    <w:p w14:paraId="2D4FA285" w14:textId="202EDB2D" w:rsidR="00802E87" w:rsidRDefault="00802E87">
      <w:pPr>
        <w:rPr>
          <w:rFonts w:ascii="Grunge Manifesto" w:hAnsi="Grunge Manifesto"/>
          <w:b/>
          <w:sz w:val="28"/>
          <w:szCs w:val="28"/>
        </w:rPr>
      </w:pPr>
    </w:p>
    <w:p w14:paraId="0B50BDCF" w14:textId="743E96A4" w:rsidR="00802E87" w:rsidRDefault="008B0325">
      <w:pPr>
        <w:rPr>
          <w:rFonts w:ascii="Grunge Manifesto" w:hAnsi="Grunge Manifesto"/>
          <w:b/>
          <w:sz w:val="28"/>
          <w:szCs w:val="28"/>
        </w:rPr>
      </w:pPr>
      <w:r w:rsidRPr="00986C8B">
        <w:rPr>
          <w:rFonts w:ascii="Grunge Manifesto" w:hAnsi="Grunge Manifesto"/>
          <w:b/>
          <w:noProof/>
          <w:sz w:val="28"/>
          <w:szCs w:val="28"/>
          <w:lang w:val="en-GB"/>
        </w:rPr>
        <w:drawing>
          <wp:anchor distT="0" distB="0" distL="114300" distR="114300" simplePos="0" relativeHeight="251664384" behindDoc="1" locked="0" layoutInCell="1" allowOverlap="1" wp14:anchorId="7EA67864" wp14:editId="6DDE6A56">
            <wp:simplePos x="0" y="0"/>
            <wp:positionH relativeFrom="column">
              <wp:posOffset>2473960</wp:posOffset>
            </wp:positionH>
            <wp:positionV relativeFrom="paragraph">
              <wp:posOffset>-1520190</wp:posOffset>
            </wp:positionV>
            <wp:extent cx="3352800" cy="2307590"/>
            <wp:effectExtent l="0" t="0" r="0" b="3810"/>
            <wp:wrapTight wrapText="bothSides">
              <wp:wrapPolygon edited="0">
                <wp:start x="0" y="0"/>
                <wp:lineTo x="0" y="21517"/>
                <wp:lineTo x="21518" y="21517"/>
                <wp:lineTo x="2151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b="8225"/>
                    <a:stretch/>
                  </pic:blipFill>
                  <pic:spPr bwMode="auto">
                    <a:xfrm>
                      <a:off x="0" y="0"/>
                      <a:ext cx="3352800" cy="2307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DB6E0F" w14:textId="3A8F5CF8" w:rsidR="00802E87" w:rsidRDefault="00802E87">
      <w:pPr>
        <w:rPr>
          <w:rFonts w:ascii="Grunge Manifesto" w:hAnsi="Grunge Manifesto"/>
          <w:b/>
          <w:sz w:val="28"/>
          <w:szCs w:val="28"/>
        </w:rPr>
      </w:pPr>
    </w:p>
    <w:p w14:paraId="0444738B" w14:textId="0196C7CB" w:rsidR="00802E87" w:rsidRDefault="00802E87">
      <w:pPr>
        <w:rPr>
          <w:rFonts w:ascii="Grunge Manifesto" w:hAnsi="Grunge Manifesto"/>
          <w:b/>
          <w:sz w:val="28"/>
          <w:szCs w:val="28"/>
        </w:rPr>
      </w:pPr>
    </w:p>
    <w:p w14:paraId="1F4EE0CC" w14:textId="5A4DFAE6" w:rsidR="00802E87" w:rsidRDefault="008B0325">
      <w:pPr>
        <w:rPr>
          <w:rFonts w:ascii="Grunge Manifesto" w:hAnsi="Grunge Manifesto"/>
          <w:b/>
          <w:sz w:val="28"/>
          <w:szCs w:val="28"/>
        </w:rPr>
      </w:pPr>
      <w:r>
        <w:rPr>
          <w:noProof/>
          <w:lang w:val="en-GB"/>
        </w:rPr>
        <w:drawing>
          <wp:anchor distT="0" distB="0" distL="114300" distR="114300" simplePos="0" relativeHeight="251668480" behindDoc="1" locked="0" layoutInCell="1" allowOverlap="1" wp14:anchorId="62009C33" wp14:editId="05ACEFBD">
            <wp:simplePos x="0" y="0"/>
            <wp:positionH relativeFrom="column">
              <wp:posOffset>-153398</wp:posOffset>
            </wp:positionH>
            <wp:positionV relativeFrom="page">
              <wp:posOffset>1173934</wp:posOffset>
            </wp:positionV>
            <wp:extent cx="5422900" cy="3613785"/>
            <wp:effectExtent l="0" t="0" r="0" b="5715"/>
            <wp:wrapTight wrapText="bothSides">
              <wp:wrapPolygon edited="0">
                <wp:start x="0" y="0"/>
                <wp:lineTo x="0" y="21558"/>
                <wp:lineTo x="21549" y="21558"/>
                <wp:lineTo x="21549" y="0"/>
                <wp:lineTo x="0" y="0"/>
              </wp:wrapPolygon>
            </wp:wrapTight>
            <wp:docPr id="15" name="Picture 15" descr="How to identify mammal skulls | Discover Wild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identify mammal skulls | Discover Wildlif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22900" cy="3613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7850E1" w14:textId="30CB218D" w:rsidR="00802E87" w:rsidRDefault="00802E87">
      <w:pPr>
        <w:rPr>
          <w:rFonts w:ascii="Grunge Manifesto" w:hAnsi="Grunge Manifesto"/>
          <w:b/>
          <w:sz w:val="28"/>
          <w:szCs w:val="28"/>
        </w:rPr>
      </w:pPr>
    </w:p>
    <w:p w14:paraId="13DB6ACC" w14:textId="4E0CC0D1" w:rsidR="00802E87" w:rsidRDefault="00802E87">
      <w:pPr>
        <w:rPr>
          <w:rFonts w:ascii="Grunge Manifesto" w:hAnsi="Grunge Manifesto"/>
          <w:b/>
          <w:sz w:val="28"/>
          <w:szCs w:val="28"/>
        </w:rPr>
      </w:pPr>
    </w:p>
    <w:p w14:paraId="3D393F54" w14:textId="7637B4B3" w:rsidR="00A56ABD" w:rsidRDefault="00A56ABD">
      <w:pPr>
        <w:rPr>
          <w:rFonts w:ascii="Grunge Manifesto" w:hAnsi="Grunge Manifesto"/>
          <w:b/>
          <w:sz w:val="28"/>
          <w:szCs w:val="28"/>
        </w:rPr>
      </w:pPr>
      <w:r>
        <w:rPr>
          <w:rFonts w:ascii="Grunge Manifesto" w:hAnsi="Grunge Manifesto"/>
          <w:b/>
          <w:sz w:val="28"/>
          <w:szCs w:val="28"/>
        </w:rPr>
        <w:t>Activity 6a</w:t>
      </w:r>
    </w:p>
    <w:p w14:paraId="0D685E86" w14:textId="3CC6B5FE" w:rsidR="00A56ABD" w:rsidRDefault="00A56ABD">
      <w:r>
        <w:fldChar w:fldCharType="begin"/>
      </w:r>
      <w:r>
        <w:instrText xml:space="preserve"> INCLUDEPICTURE "https://images.immediate.co.uk/production/volatile/sites/23/2010/07/GettyImages-480273556-d0f74cc.jpg" \* MERGEFORMATINET </w:instrText>
      </w:r>
      <w:r>
        <w:fldChar w:fldCharType="end"/>
      </w:r>
    </w:p>
    <w:p w14:paraId="2A07442A" w14:textId="3AF2C265" w:rsidR="00A56ABD" w:rsidRDefault="00A56ABD">
      <w:r>
        <w:fldChar w:fldCharType="begin"/>
      </w:r>
      <w:r>
        <w:instrText xml:space="preserve"> INCLUDEPICTURE "https://cdn11.bigcommerce.com/s-aw6hetyvsy/images/stencil/1280x1280/products/31914/37008/a20_01_1200_1200_classic-human-skull-model-3-part-3b-smart-anatomy__67359.1637932054.jpg?c=1" \* MERGEFORMATINET </w:instrText>
      </w:r>
      <w:r>
        <w:fldChar w:fldCharType="end"/>
      </w:r>
    </w:p>
    <w:p w14:paraId="61D0013A" w14:textId="77777777" w:rsidR="00A56ABD" w:rsidRDefault="00A56ABD">
      <w:pPr>
        <w:rPr>
          <w:rFonts w:ascii="Grunge Manifesto" w:hAnsi="Grunge Manifesto"/>
          <w:b/>
          <w:sz w:val="28"/>
          <w:szCs w:val="28"/>
        </w:rPr>
      </w:pPr>
    </w:p>
    <w:p w14:paraId="5DA7A154" w14:textId="77777777" w:rsidR="008B0325" w:rsidRDefault="008B0325">
      <w:pPr>
        <w:rPr>
          <w:rFonts w:ascii="Grunge Manifesto" w:hAnsi="Grunge Manifesto"/>
          <w:b/>
          <w:sz w:val="28"/>
          <w:szCs w:val="28"/>
        </w:rPr>
      </w:pPr>
    </w:p>
    <w:p w14:paraId="233070B5" w14:textId="77777777" w:rsidR="008B0325" w:rsidRDefault="008B0325">
      <w:pPr>
        <w:rPr>
          <w:rFonts w:ascii="Grunge Manifesto" w:hAnsi="Grunge Manifesto"/>
          <w:b/>
          <w:sz w:val="28"/>
          <w:szCs w:val="28"/>
        </w:rPr>
      </w:pPr>
    </w:p>
    <w:p w14:paraId="583AD8B7" w14:textId="77777777" w:rsidR="008B0325" w:rsidRDefault="008B0325">
      <w:pPr>
        <w:rPr>
          <w:rFonts w:ascii="Grunge Manifesto" w:hAnsi="Grunge Manifesto"/>
          <w:b/>
          <w:sz w:val="28"/>
          <w:szCs w:val="28"/>
        </w:rPr>
      </w:pPr>
    </w:p>
    <w:p w14:paraId="55B57FD6" w14:textId="77777777" w:rsidR="008B0325" w:rsidRDefault="008B0325">
      <w:pPr>
        <w:rPr>
          <w:rFonts w:ascii="Grunge Manifesto" w:hAnsi="Grunge Manifesto"/>
          <w:b/>
          <w:sz w:val="28"/>
          <w:szCs w:val="28"/>
        </w:rPr>
      </w:pPr>
    </w:p>
    <w:p w14:paraId="30F077EC" w14:textId="77777777" w:rsidR="008B0325" w:rsidRDefault="008B0325">
      <w:pPr>
        <w:rPr>
          <w:rFonts w:ascii="Grunge Manifesto" w:hAnsi="Grunge Manifesto"/>
          <w:b/>
          <w:sz w:val="28"/>
          <w:szCs w:val="28"/>
        </w:rPr>
      </w:pPr>
    </w:p>
    <w:p w14:paraId="60205297" w14:textId="77777777" w:rsidR="008B0325" w:rsidRDefault="008B0325">
      <w:pPr>
        <w:rPr>
          <w:rFonts w:ascii="Grunge Manifesto" w:hAnsi="Grunge Manifesto"/>
          <w:b/>
          <w:sz w:val="28"/>
          <w:szCs w:val="28"/>
        </w:rPr>
      </w:pPr>
    </w:p>
    <w:p w14:paraId="441EB824" w14:textId="77777777" w:rsidR="008B0325" w:rsidRDefault="008B0325">
      <w:pPr>
        <w:rPr>
          <w:rFonts w:ascii="Grunge Manifesto" w:hAnsi="Grunge Manifesto"/>
          <w:b/>
          <w:sz w:val="28"/>
          <w:szCs w:val="28"/>
        </w:rPr>
      </w:pPr>
    </w:p>
    <w:p w14:paraId="15F59E53" w14:textId="77777777" w:rsidR="008B0325" w:rsidRDefault="008B0325">
      <w:pPr>
        <w:rPr>
          <w:rFonts w:ascii="Grunge Manifesto" w:hAnsi="Grunge Manifesto"/>
          <w:b/>
          <w:sz w:val="28"/>
          <w:szCs w:val="28"/>
        </w:rPr>
      </w:pPr>
    </w:p>
    <w:p w14:paraId="25D4E1B2" w14:textId="2523895C" w:rsidR="008B0325" w:rsidRDefault="008B0325">
      <w:pPr>
        <w:rPr>
          <w:rFonts w:ascii="Grunge Manifesto" w:hAnsi="Grunge Manifesto"/>
          <w:b/>
          <w:sz w:val="28"/>
          <w:szCs w:val="28"/>
        </w:rPr>
      </w:pPr>
      <w:r>
        <w:rPr>
          <w:noProof/>
          <w:lang w:val="en-GB"/>
        </w:rPr>
        <w:drawing>
          <wp:anchor distT="0" distB="0" distL="114300" distR="114300" simplePos="0" relativeHeight="251669504" behindDoc="1" locked="0" layoutInCell="1" allowOverlap="1" wp14:anchorId="1682CC9D" wp14:editId="0CD86BA0">
            <wp:simplePos x="0" y="0"/>
            <wp:positionH relativeFrom="column">
              <wp:posOffset>1515564</wp:posOffset>
            </wp:positionH>
            <wp:positionV relativeFrom="paragraph">
              <wp:posOffset>181156</wp:posOffset>
            </wp:positionV>
            <wp:extent cx="4382770" cy="4382770"/>
            <wp:effectExtent l="0" t="0" r="0" b="0"/>
            <wp:wrapTight wrapText="bothSides">
              <wp:wrapPolygon edited="0">
                <wp:start x="0" y="0"/>
                <wp:lineTo x="0" y="21531"/>
                <wp:lineTo x="21531" y="21531"/>
                <wp:lineTo x="21531" y="0"/>
                <wp:lineTo x="0" y="0"/>
              </wp:wrapPolygon>
            </wp:wrapTight>
            <wp:docPr id="16" name="Picture 16" descr="Classic Human Skull Model A20 | 3B Scientific Model Skull 102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assic Human Skull Model A20 | 3B Scientific Model Skull 102015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82770" cy="4382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C7B568" w14:textId="77777777" w:rsidR="008B0325" w:rsidRDefault="008B0325">
      <w:pPr>
        <w:rPr>
          <w:rFonts w:ascii="Grunge Manifesto" w:hAnsi="Grunge Manifesto"/>
          <w:b/>
          <w:sz w:val="28"/>
          <w:szCs w:val="28"/>
        </w:rPr>
      </w:pPr>
    </w:p>
    <w:p w14:paraId="3FEBBD44" w14:textId="7B9D8D38" w:rsidR="008B0325" w:rsidRDefault="008B0325">
      <w:pPr>
        <w:rPr>
          <w:rFonts w:ascii="Grunge Manifesto" w:hAnsi="Grunge Manifesto"/>
          <w:b/>
          <w:sz w:val="28"/>
          <w:szCs w:val="28"/>
        </w:rPr>
      </w:pPr>
    </w:p>
    <w:p w14:paraId="0959ADD6" w14:textId="692AAC5E" w:rsidR="00A56ABD" w:rsidRDefault="00A56ABD">
      <w:pPr>
        <w:rPr>
          <w:rFonts w:ascii="Grunge Manifesto" w:hAnsi="Grunge Manifesto"/>
          <w:b/>
          <w:sz w:val="28"/>
          <w:szCs w:val="28"/>
        </w:rPr>
      </w:pPr>
    </w:p>
    <w:p w14:paraId="61AEE127" w14:textId="56045386" w:rsidR="00A56ABD" w:rsidRDefault="00A56ABD">
      <w:pPr>
        <w:rPr>
          <w:rFonts w:ascii="Grunge Manifesto" w:hAnsi="Grunge Manifesto"/>
          <w:b/>
          <w:sz w:val="28"/>
          <w:szCs w:val="28"/>
        </w:rPr>
      </w:pPr>
      <w:r w:rsidRPr="00A56ABD">
        <w:rPr>
          <w:rFonts w:ascii="Grunge Manifesto" w:hAnsi="Grunge Manifesto"/>
          <w:b/>
          <w:noProof/>
          <w:sz w:val="28"/>
          <w:szCs w:val="28"/>
          <w:lang w:val="en-GB"/>
        </w:rPr>
        <w:drawing>
          <wp:anchor distT="0" distB="0" distL="114300" distR="114300" simplePos="0" relativeHeight="251667456" behindDoc="1" locked="0" layoutInCell="1" allowOverlap="1" wp14:anchorId="538B9782" wp14:editId="57927322">
            <wp:simplePos x="0" y="0"/>
            <wp:positionH relativeFrom="column">
              <wp:posOffset>-94343</wp:posOffset>
            </wp:positionH>
            <wp:positionV relativeFrom="paragraph">
              <wp:posOffset>3547745</wp:posOffset>
            </wp:positionV>
            <wp:extent cx="5943600" cy="4018280"/>
            <wp:effectExtent l="0" t="0" r="0" b="0"/>
            <wp:wrapTight wrapText="bothSides">
              <wp:wrapPolygon edited="0">
                <wp:start x="0" y="0"/>
                <wp:lineTo x="0" y="21504"/>
                <wp:lineTo x="21554" y="21504"/>
                <wp:lineTo x="2155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018280"/>
                    </a:xfrm>
                    <a:prstGeom prst="rect">
                      <a:avLst/>
                    </a:prstGeom>
                  </pic:spPr>
                </pic:pic>
              </a:graphicData>
            </a:graphic>
            <wp14:sizeRelH relativeFrom="page">
              <wp14:pctWidth>0</wp14:pctWidth>
            </wp14:sizeRelH>
            <wp14:sizeRelV relativeFrom="page">
              <wp14:pctHeight>0</wp14:pctHeight>
            </wp14:sizeRelV>
          </wp:anchor>
        </w:drawing>
      </w:r>
      <w:r w:rsidRPr="00A56ABD">
        <w:rPr>
          <w:rFonts w:ascii="Grunge Manifesto" w:hAnsi="Grunge Manifesto"/>
          <w:b/>
          <w:noProof/>
          <w:sz w:val="28"/>
          <w:szCs w:val="28"/>
          <w:lang w:val="en-GB"/>
        </w:rPr>
        <w:drawing>
          <wp:anchor distT="0" distB="0" distL="114300" distR="114300" simplePos="0" relativeHeight="251666432" behindDoc="1" locked="0" layoutInCell="1" allowOverlap="1" wp14:anchorId="001727F2" wp14:editId="261A0BDF">
            <wp:simplePos x="0" y="0"/>
            <wp:positionH relativeFrom="column">
              <wp:posOffset>-94253</wp:posOffset>
            </wp:positionH>
            <wp:positionV relativeFrom="page">
              <wp:posOffset>1254216</wp:posOffset>
            </wp:positionV>
            <wp:extent cx="5943600" cy="3103245"/>
            <wp:effectExtent l="0" t="0" r="0" b="0"/>
            <wp:wrapTight wrapText="bothSides">
              <wp:wrapPolygon edited="0">
                <wp:start x="0" y="0"/>
                <wp:lineTo x="0" y="21481"/>
                <wp:lineTo x="21554" y="21481"/>
                <wp:lineTo x="2155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103245"/>
                    </a:xfrm>
                    <a:prstGeom prst="rect">
                      <a:avLst/>
                    </a:prstGeom>
                  </pic:spPr>
                </pic:pic>
              </a:graphicData>
            </a:graphic>
            <wp14:sizeRelH relativeFrom="page">
              <wp14:pctWidth>0</wp14:pctWidth>
            </wp14:sizeRelH>
            <wp14:sizeRelV relativeFrom="page">
              <wp14:pctHeight>0</wp14:pctHeight>
            </wp14:sizeRelV>
          </wp:anchor>
        </w:drawing>
      </w:r>
      <w:r>
        <w:rPr>
          <w:rFonts w:ascii="Grunge Manifesto" w:hAnsi="Grunge Manifesto"/>
          <w:b/>
          <w:sz w:val="28"/>
          <w:szCs w:val="28"/>
        </w:rPr>
        <w:t>Activity 6b</w:t>
      </w:r>
    </w:p>
    <w:p w14:paraId="7F05204F" w14:textId="77777777" w:rsidR="008B0325" w:rsidRDefault="008B0325">
      <w:pPr>
        <w:rPr>
          <w:rFonts w:ascii="Grunge Manifesto" w:hAnsi="Grunge Manifesto"/>
          <w:b/>
          <w:sz w:val="28"/>
          <w:szCs w:val="28"/>
        </w:rPr>
      </w:pPr>
    </w:p>
    <w:p w14:paraId="319FB13B" w14:textId="63CF7BB0" w:rsidR="00A56ABD" w:rsidRDefault="00A56ABD">
      <w:pPr>
        <w:rPr>
          <w:rFonts w:ascii="Grunge Manifesto" w:hAnsi="Grunge Manifesto"/>
          <w:b/>
          <w:sz w:val="28"/>
          <w:szCs w:val="28"/>
        </w:rPr>
      </w:pPr>
    </w:p>
    <w:p w14:paraId="1256B73F" w14:textId="6EC9EBEE" w:rsidR="00A56ABD" w:rsidRDefault="00A56ABD">
      <w:pPr>
        <w:rPr>
          <w:rFonts w:ascii="Grunge Manifesto" w:hAnsi="Grunge Manifesto"/>
          <w:b/>
          <w:sz w:val="28"/>
          <w:szCs w:val="28"/>
        </w:rPr>
      </w:pPr>
    </w:p>
    <w:p w14:paraId="536CFEA6" w14:textId="7653C548" w:rsidR="00A56ABD" w:rsidRDefault="00A56ABD">
      <w:pPr>
        <w:rPr>
          <w:rFonts w:ascii="Grunge Manifesto" w:hAnsi="Grunge Manifesto"/>
          <w:b/>
          <w:sz w:val="28"/>
          <w:szCs w:val="28"/>
        </w:rPr>
      </w:pPr>
      <w:r w:rsidRPr="00A56ABD">
        <w:rPr>
          <w:rFonts w:ascii="Grunge Manifesto" w:hAnsi="Grunge Manifesto"/>
          <w:b/>
          <w:noProof/>
          <w:sz w:val="28"/>
          <w:szCs w:val="28"/>
          <w:lang w:val="en-GB"/>
        </w:rPr>
        <w:drawing>
          <wp:inline distT="0" distB="0" distL="0" distR="0" wp14:anchorId="06C441A9" wp14:editId="7F64593D">
            <wp:extent cx="5943600" cy="25787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578735"/>
                    </a:xfrm>
                    <a:prstGeom prst="rect">
                      <a:avLst/>
                    </a:prstGeom>
                  </pic:spPr>
                </pic:pic>
              </a:graphicData>
            </a:graphic>
          </wp:inline>
        </w:drawing>
      </w:r>
    </w:p>
    <w:p w14:paraId="31AE2D70" w14:textId="70143CD9" w:rsidR="00A56ABD" w:rsidRDefault="00A56ABD">
      <w:pPr>
        <w:rPr>
          <w:rFonts w:ascii="Grunge Manifesto" w:hAnsi="Grunge Manifesto"/>
          <w:b/>
          <w:sz w:val="28"/>
          <w:szCs w:val="28"/>
        </w:rPr>
      </w:pPr>
    </w:p>
    <w:p w14:paraId="0627C483" w14:textId="7944E003" w:rsidR="00A56ABD" w:rsidRDefault="00A56ABD">
      <w:pPr>
        <w:rPr>
          <w:rFonts w:ascii="Grunge Manifesto" w:hAnsi="Grunge Manifesto"/>
          <w:b/>
          <w:sz w:val="28"/>
          <w:szCs w:val="28"/>
        </w:rPr>
      </w:pPr>
    </w:p>
    <w:p w14:paraId="2CF25189" w14:textId="5172DE93" w:rsidR="00A56ABD" w:rsidRDefault="00A56ABD">
      <w:pPr>
        <w:rPr>
          <w:rFonts w:ascii="Grunge Manifesto" w:hAnsi="Grunge Manifesto"/>
          <w:b/>
          <w:sz w:val="28"/>
          <w:szCs w:val="28"/>
        </w:rPr>
      </w:pPr>
    </w:p>
    <w:p w14:paraId="067A4DB9" w14:textId="4B95BD7F" w:rsidR="00A56ABD" w:rsidRDefault="00A56ABD">
      <w:pPr>
        <w:rPr>
          <w:rFonts w:ascii="Grunge Manifesto" w:hAnsi="Grunge Manifesto"/>
          <w:b/>
          <w:sz w:val="28"/>
          <w:szCs w:val="28"/>
        </w:rPr>
      </w:pPr>
    </w:p>
    <w:p w14:paraId="4CEE9A0C" w14:textId="42C0EB6E" w:rsidR="00A56ABD" w:rsidRDefault="00A56ABD">
      <w:pPr>
        <w:rPr>
          <w:rFonts w:ascii="Grunge Manifesto" w:hAnsi="Grunge Manifesto"/>
          <w:b/>
          <w:sz w:val="28"/>
          <w:szCs w:val="28"/>
        </w:rPr>
      </w:pPr>
    </w:p>
    <w:p w14:paraId="65DA63F2" w14:textId="77777777" w:rsidR="00A56ABD" w:rsidRDefault="00A56ABD">
      <w:pPr>
        <w:rPr>
          <w:rFonts w:ascii="Grunge Manifesto" w:hAnsi="Grunge Manifesto"/>
          <w:b/>
          <w:sz w:val="28"/>
          <w:szCs w:val="28"/>
        </w:rPr>
      </w:pPr>
    </w:p>
    <w:p w14:paraId="5B8F8BBA" w14:textId="77777777" w:rsidR="00A56ABD" w:rsidRDefault="00A56ABD">
      <w:pPr>
        <w:rPr>
          <w:rFonts w:ascii="Grunge Manifesto" w:hAnsi="Grunge Manifesto"/>
          <w:b/>
          <w:sz w:val="28"/>
          <w:szCs w:val="28"/>
        </w:rPr>
      </w:pPr>
    </w:p>
    <w:p w14:paraId="172F6021" w14:textId="77777777" w:rsidR="00A56ABD" w:rsidRDefault="00A56ABD">
      <w:pPr>
        <w:rPr>
          <w:rFonts w:ascii="Grunge Manifesto" w:hAnsi="Grunge Manifesto"/>
          <w:b/>
          <w:sz w:val="28"/>
          <w:szCs w:val="28"/>
        </w:rPr>
      </w:pPr>
    </w:p>
    <w:p w14:paraId="5E992692" w14:textId="77777777" w:rsidR="00A56ABD" w:rsidRDefault="00A56ABD">
      <w:pPr>
        <w:rPr>
          <w:rFonts w:ascii="Grunge Manifesto" w:hAnsi="Grunge Manifesto"/>
          <w:b/>
          <w:sz w:val="28"/>
          <w:szCs w:val="28"/>
        </w:rPr>
      </w:pPr>
    </w:p>
    <w:p w14:paraId="46AE8186" w14:textId="13F2615F" w:rsidR="00986C8B" w:rsidRDefault="008147D0">
      <w:pPr>
        <w:rPr>
          <w:rFonts w:ascii="Grunge Manifesto" w:hAnsi="Grunge Manifesto"/>
          <w:b/>
          <w:sz w:val="28"/>
          <w:szCs w:val="28"/>
        </w:rPr>
      </w:pPr>
      <w:r w:rsidRPr="008147D0">
        <w:rPr>
          <w:rFonts w:ascii="Grunge Manifesto" w:hAnsi="Grunge Manifesto"/>
          <w:b/>
          <w:noProof/>
          <w:sz w:val="28"/>
          <w:szCs w:val="28"/>
          <w:lang w:val="en-GB"/>
        </w:rPr>
        <w:drawing>
          <wp:anchor distT="0" distB="0" distL="114300" distR="114300" simplePos="0" relativeHeight="251665408" behindDoc="1" locked="0" layoutInCell="1" allowOverlap="1" wp14:anchorId="7DE5AE65" wp14:editId="5054300B">
            <wp:simplePos x="0" y="0"/>
            <wp:positionH relativeFrom="column">
              <wp:posOffset>-501015</wp:posOffset>
            </wp:positionH>
            <wp:positionV relativeFrom="paragraph">
              <wp:posOffset>236220</wp:posOffset>
            </wp:positionV>
            <wp:extent cx="7009765" cy="4818380"/>
            <wp:effectExtent l="0" t="0" r="635" b="0"/>
            <wp:wrapTight wrapText="bothSides">
              <wp:wrapPolygon edited="0">
                <wp:start x="0" y="0"/>
                <wp:lineTo x="0" y="21520"/>
                <wp:lineTo x="21563" y="21520"/>
                <wp:lineTo x="2156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b="8344"/>
                    <a:stretch/>
                  </pic:blipFill>
                  <pic:spPr bwMode="auto">
                    <a:xfrm>
                      <a:off x="0" y="0"/>
                      <a:ext cx="7009765" cy="4818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414F48" w14:textId="3641C369" w:rsidR="00986C8B" w:rsidRDefault="00986C8B">
      <w:pPr>
        <w:rPr>
          <w:rFonts w:ascii="Grunge Manifesto" w:hAnsi="Grunge Manifesto"/>
          <w:b/>
          <w:sz w:val="28"/>
          <w:szCs w:val="28"/>
        </w:rPr>
      </w:pPr>
    </w:p>
    <w:p w14:paraId="45B9851B" w14:textId="5F5967E2" w:rsidR="00802E87" w:rsidRDefault="008147D0">
      <w:pPr>
        <w:rPr>
          <w:rFonts w:ascii="Grunge Manifesto" w:hAnsi="Grunge Manifesto"/>
          <w:b/>
          <w:sz w:val="28"/>
          <w:szCs w:val="28"/>
        </w:rPr>
      </w:pPr>
      <w:r w:rsidRPr="008147D0">
        <w:rPr>
          <w:rFonts w:ascii="Grunge Manifesto" w:hAnsi="Grunge Manifesto"/>
          <w:b/>
          <w:noProof/>
          <w:sz w:val="28"/>
          <w:szCs w:val="28"/>
          <w:lang w:val="en-GB"/>
        </w:rPr>
        <w:drawing>
          <wp:inline distT="0" distB="0" distL="0" distR="0" wp14:anchorId="7609FB4D" wp14:editId="56499B2A">
            <wp:extent cx="3318510" cy="230051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7568"/>
                    <a:stretch/>
                  </pic:blipFill>
                  <pic:spPr bwMode="auto">
                    <a:xfrm>
                      <a:off x="0" y="0"/>
                      <a:ext cx="3325876" cy="2305620"/>
                    </a:xfrm>
                    <a:prstGeom prst="rect">
                      <a:avLst/>
                    </a:prstGeom>
                    <a:ln>
                      <a:noFill/>
                    </a:ln>
                    <a:extLst>
                      <a:ext uri="{53640926-AAD7-44D8-BBD7-CCE9431645EC}">
                        <a14:shadowObscured xmlns:a14="http://schemas.microsoft.com/office/drawing/2010/main"/>
                      </a:ext>
                    </a:extLst>
                  </pic:spPr>
                </pic:pic>
              </a:graphicData>
            </a:graphic>
          </wp:inline>
        </w:drawing>
      </w:r>
    </w:p>
    <w:p w14:paraId="03F344AA" w14:textId="423D6080" w:rsidR="008B0325" w:rsidRDefault="008B0325">
      <w:pPr>
        <w:rPr>
          <w:rFonts w:ascii="Grunge Manifesto" w:hAnsi="Grunge Manifesto"/>
          <w:b/>
          <w:sz w:val="28"/>
          <w:szCs w:val="28"/>
        </w:rPr>
      </w:pPr>
    </w:p>
    <w:p w14:paraId="47ABE604" w14:textId="28A4074A" w:rsidR="008B0325" w:rsidRDefault="008B0325">
      <w:pPr>
        <w:rPr>
          <w:rFonts w:ascii="Grunge Manifesto" w:hAnsi="Grunge Manifesto"/>
          <w:b/>
          <w:sz w:val="28"/>
          <w:szCs w:val="28"/>
        </w:rPr>
      </w:pPr>
    </w:p>
    <w:p w14:paraId="37B86193" w14:textId="3C4D1D4D" w:rsidR="008B0325" w:rsidRPr="008A3A0E" w:rsidRDefault="008B0325">
      <w:pPr>
        <w:rPr>
          <w:rFonts w:ascii="Century Gothic" w:hAnsi="Century Gothic" w:cstheme="minorHAnsi"/>
          <w:b/>
        </w:rPr>
      </w:pPr>
      <w:r w:rsidRPr="008A3A0E">
        <w:rPr>
          <w:rFonts w:ascii="Grunge Manifesto" w:hAnsi="Grunge Manifesto"/>
          <w:b/>
          <w:sz w:val="36"/>
          <w:szCs w:val="36"/>
        </w:rPr>
        <w:t xml:space="preserve">Activity 8-      </w:t>
      </w:r>
      <w:r w:rsidR="008A3A0E" w:rsidRPr="008A3A0E">
        <w:rPr>
          <w:rFonts w:ascii="Grunge Manifesto" w:hAnsi="Grunge Manifesto" w:cstheme="minorHAnsi"/>
          <w:b/>
          <w:sz w:val="36"/>
          <w:szCs w:val="36"/>
        </w:rPr>
        <w:t>What drinks effect our teeth the most?</w:t>
      </w:r>
    </w:p>
    <w:p w14:paraId="2CEF5967" w14:textId="647255F2" w:rsidR="008B0325" w:rsidRDefault="008A3A0E">
      <w:pPr>
        <w:rPr>
          <w:rFonts w:ascii="Grunge Manifesto" w:hAnsi="Grunge Manifesto"/>
          <w:b/>
          <w:sz w:val="28"/>
          <w:szCs w:val="28"/>
        </w:rPr>
      </w:pPr>
      <w:r w:rsidRPr="008B0325">
        <w:rPr>
          <w:rFonts w:ascii="Trattatello" w:hAnsi="Trattatello"/>
          <w:noProof/>
          <w:sz w:val="28"/>
          <w:lang w:val="en-GB"/>
        </w:rPr>
        <mc:AlternateContent>
          <mc:Choice Requires="wps">
            <w:drawing>
              <wp:anchor distT="0" distB="0" distL="114300" distR="114300" simplePos="0" relativeHeight="251673600" behindDoc="0" locked="0" layoutInCell="1" allowOverlap="1" wp14:anchorId="455F2531" wp14:editId="529011DE">
                <wp:simplePos x="0" y="0"/>
                <wp:positionH relativeFrom="column">
                  <wp:posOffset>-632187</wp:posOffset>
                </wp:positionH>
                <wp:positionV relativeFrom="paragraph">
                  <wp:posOffset>2842169</wp:posOffset>
                </wp:positionV>
                <wp:extent cx="990600" cy="81915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990600" cy="81915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5EE450" id="Rectangle 17" o:spid="_x0000_s1026" style="position:absolute;margin-left:-49.8pt;margin-top:223.8pt;width:78pt;height:6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" fillcolor="white [3201]" strokecolor="black [3200]" strokeweight="1.5pt"/>
            </w:pict>
          </mc:Fallback>
        </mc:AlternateContent>
      </w:r>
      <w:r w:rsidRPr="008B0325">
        <w:rPr>
          <w:rFonts w:ascii="Trattatello" w:hAnsi="Trattatello"/>
          <w:noProof/>
          <w:sz w:val="28"/>
          <w:lang w:val="en-GB"/>
        </w:rPr>
        <mc:AlternateContent>
          <mc:Choice Requires="wps">
            <w:drawing>
              <wp:anchor distT="0" distB="0" distL="114300" distR="114300" simplePos="0" relativeHeight="251676672" behindDoc="0" locked="0" layoutInCell="1" allowOverlap="1" wp14:anchorId="4CB2E5AC" wp14:editId="06C0BB8A">
                <wp:simplePos x="0" y="0"/>
                <wp:positionH relativeFrom="column">
                  <wp:posOffset>-635273</wp:posOffset>
                </wp:positionH>
                <wp:positionV relativeFrom="paragraph">
                  <wp:posOffset>1862273</wp:posOffset>
                </wp:positionV>
                <wp:extent cx="990600" cy="81915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990600" cy="81915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A60871" id="Rectangle 20" o:spid="_x0000_s1026" style="position:absolute;margin-left:-50pt;margin-top:146.65pt;width:78pt;height:6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" fillcolor="white [3201]" strokecolor="black [3200]" strokeweight="1.5pt"/>
            </w:pict>
          </mc:Fallback>
        </mc:AlternateContent>
      </w:r>
    </w:p>
    <w:tbl>
      <w:tblPr>
        <w:tblStyle w:val="TableGrid"/>
        <w:tblW w:w="5000" w:type="pct"/>
        <w:tblLayout w:type="fixed"/>
        <w:tblLook w:val="04A0" w:firstRow="1" w:lastRow="0" w:firstColumn="1" w:lastColumn="0" w:noHBand="0" w:noVBand="1"/>
      </w:tblPr>
      <w:tblGrid>
        <w:gridCol w:w="4680"/>
        <w:gridCol w:w="4680"/>
      </w:tblGrid>
      <w:tr w:rsidR="008B0325" w14:paraId="269B29DF" w14:textId="77777777" w:rsidTr="00460AFB">
        <w:tc>
          <w:tcPr>
            <w:tcW w:w="5000" w:type="pct"/>
            <w:gridSpan w:val="2"/>
            <w:tcBorders>
              <w:top w:val="nil"/>
              <w:left w:val="nil"/>
              <w:bottom w:val="nil"/>
              <w:right w:val="nil"/>
            </w:tcBorders>
          </w:tcPr>
          <w:p w14:paraId="4D072820" w14:textId="7811EF1F" w:rsidR="008B0325" w:rsidRPr="008B0325" w:rsidRDefault="008A3A0E" w:rsidP="00460AFB">
            <w:pPr>
              <w:rPr>
                <w:rFonts w:ascii="Trattatello" w:hAnsi="Trattatello"/>
                <w:sz w:val="28"/>
              </w:rPr>
            </w:pPr>
            <w:r w:rsidRPr="00995FB0">
              <w:rPr>
                <w:rFonts w:ascii="Century Gothic" w:hAnsi="Century Gothic" w:cstheme="minorHAnsi"/>
                <w:noProof/>
              </w:rPr>
              <w:drawing>
                <wp:anchor distT="0" distB="0" distL="114300" distR="114300" simplePos="0" relativeHeight="251693056" behindDoc="0" locked="0" layoutInCell="1" allowOverlap="1" wp14:anchorId="1239EA7F" wp14:editId="0DED2E82">
                  <wp:simplePos x="0" y="0"/>
                  <wp:positionH relativeFrom="column">
                    <wp:posOffset>4960620</wp:posOffset>
                  </wp:positionH>
                  <wp:positionV relativeFrom="paragraph">
                    <wp:posOffset>-182245</wp:posOffset>
                  </wp:positionV>
                  <wp:extent cx="1574800" cy="1574800"/>
                  <wp:effectExtent l="0" t="0" r="0" b="0"/>
                  <wp:wrapNone/>
                  <wp:docPr id="24" name="Picture 24" descr="Image result for teeth experi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eth experiment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87491" cy="15874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0325" w:rsidRPr="008B0325">
              <w:rPr>
                <w:rFonts w:ascii="Trattatello" w:hAnsi="Trattatello"/>
                <w:b/>
                <w:sz w:val="28"/>
              </w:rPr>
              <w:t>We are investigating</w:t>
            </w:r>
            <w:r w:rsidR="008B0325" w:rsidRPr="008B0325">
              <w:rPr>
                <w:rFonts w:ascii="Trattatello" w:hAnsi="Trattatello"/>
                <w:sz w:val="28"/>
              </w:rPr>
              <w:t xml:space="preserve">… </w:t>
            </w:r>
            <w:r w:rsidR="008B0325" w:rsidRPr="008B0325">
              <w:rPr>
                <w:rFonts w:ascii="Trattatello" w:hAnsi="Trattatello"/>
                <w:sz w:val="36"/>
              </w:rPr>
              <w:t>____________________________________________________________________________________________________</w:t>
            </w:r>
          </w:p>
        </w:tc>
      </w:tr>
      <w:tr w:rsidR="008B0325" w14:paraId="22CEAA28" w14:textId="77777777" w:rsidTr="00460AFB">
        <w:tc>
          <w:tcPr>
            <w:tcW w:w="2500" w:type="pct"/>
            <w:tcBorders>
              <w:top w:val="nil"/>
              <w:left w:val="nil"/>
            </w:tcBorders>
          </w:tcPr>
          <w:p w14:paraId="29A2061D" w14:textId="77777777" w:rsidR="008B0325" w:rsidRPr="008B0325" w:rsidRDefault="008B0325" w:rsidP="00460AFB">
            <w:pPr>
              <w:rPr>
                <w:rFonts w:ascii="Trattatello" w:hAnsi="Trattatello"/>
                <w:b/>
                <w:sz w:val="28"/>
              </w:rPr>
            </w:pPr>
            <w:r w:rsidRPr="008B0325">
              <w:rPr>
                <w:rFonts w:ascii="Trattatello" w:hAnsi="Trattatello"/>
                <w:b/>
                <w:sz w:val="28"/>
              </w:rPr>
              <w:t xml:space="preserve">We </w:t>
            </w:r>
            <w:r w:rsidRPr="008B0325">
              <w:rPr>
                <w:rFonts w:ascii="Trattatello" w:hAnsi="Trattatello"/>
                <w:b/>
                <w:sz w:val="28"/>
                <w:u w:val="single"/>
              </w:rPr>
              <w:t>could</w:t>
            </w:r>
            <w:r w:rsidRPr="008B0325">
              <w:rPr>
                <w:rFonts w:ascii="Trattatello" w:hAnsi="Trattatello"/>
                <w:b/>
                <w:sz w:val="28"/>
              </w:rPr>
              <w:t xml:space="preserve"> change…</w:t>
            </w:r>
          </w:p>
          <w:p w14:paraId="47D13F8E" w14:textId="4FCD1739" w:rsidR="008B0325" w:rsidRPr="008B0325" w:rsidRDefault="008B0325" w:rsidP="00460AFB">
            <w:pPr>
              <w:rPr>
                <w:rFonts w:ascii="Trattatello" w:hAnsi="Trattatello"/>
                <w:sz w:val="28"/>
              </w:rPr>
            </w:pPr>
            <w:r w:rsidRPr="008B0325">
              <w:rPr>
                <w:rFonts w:ascii="Trattatello" w:hAnsi="Trattatello"/>
                <w:noProof/>
                <w:sz w:val="28"/>
              </w:rPr>
              <mc:AlternateContent>
                <mc:Choice Requires="wps">
                  <w:drawing>
                    <wp:anchor distT="0" distB="0" distL="114300" distR="114300" simplePos="0" relativeHeight="251675648" behindDoc="0" locked="0" layoutInCell="1" allowOverlap="1" wp14:anchorId="41E8BDB3" wp14:editId="7C951436">
                      <wp:simplePos x="0" y="0"/>
                      <wp:positionH relativeFrom="column">
                        <wp:posOffset>1562009</wp:posOffset>
                      </wp:positionH>
                      <wp:positionV relativeFrom="paragraph">
                        <wp:posOffset>133622</wp:posOffset>
                      </wp:positionV>
                      <wp:extent cx="990600" cy="81915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990600" cy="81915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B97998" id="Rectangle 18" o:spid="_x0000_s1026" style="position:absolute;margin-left:123pt;margin-top:10.5pt;width:78pt;height:6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" fillcolor="white [3201]" strokecolor="black [3200]" strokeweight="1.5pt"/>
                  </w:pict>
                </mc:Fallback>
              </mc:AlternateContent>
            </w:r>
            <w:r w:rsidRPr="008B0325">
              <w:rPr>
                <w:rFonts w:ascii="Trattatello" w:hAnsi="Trattatello"/>
                <w:noProof/>
                <w:sz w:val="28"/>
              </w:rPr>
              <mc:AlternateContent>
                <mc:Choice Requires="wps">
                  <w:drawing>
                    <wp:anchor distT="0" distB="0" distL="114300" distR="114300" simplePos="0" relativeHeight="251674624" behindDoc="0" locked="0" layoutInCell="1" allowOverlap="1" wp14:anchorId="70B00AFA" wp14:editId="3DB03D71">
                      <wp:simplePos x="0" y="0"/>
                      <wp:positionH relativeFrom="column">
                        <wp:posOffset>404132</wp:posOffset>
                      </wp:positionH>
                      <wp:positionV relativeFrom="paragraph">
                        <wp:posOffset>129721</wp:posOffset>
                      </wp:positionV>
                      <wp:extent cx="990600" cy="8191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990600" cy="81915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61F0F7" id="Rectangle 2" o:spid="_x0000_s1026" style="position:absolute;margin-left:31.8pt;margin-top:10.2pt;width:78pt;height:6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" fillcolor="white [3201]" strokecolor="black [3200]" strokeweight="1.5pt"/>
                  </w:pict>
                </mc:Fallback>
              </mc:AlternateContent>
            </w:r>
          </w:p>
          <w:p w14:paraId="41800D31" w14:textId="77777777" w:rsidR="008B0325" w:rsidRPr="008B0325" w:rsidRDefault="008B0325" w:rsidP="00460AFB">
            <w:pPr>
              <w:rPr>
                <w:rFonts w:ascii="Trattatello" w:hAnsi="Trattatello"/>
                <w:sz w:val="28"/>
              </w:rPr>
            </w:pPr>
          </w:p>
          <w:p w14:paraId="6886EC23" w14:textId="43E700E2" w:rsidR="008B0325" w:rsidRPr="008B0325" w:rsidRDefault="008B0325" w:rsidP="00460AFB">
            <w:pPr>
              <w:rPr>
                <w:rFonts w:ascii="Trattatello" w:hAnsi="Trattatello"/>
                <w:sz w:val="28"/>
              </w:rPr>
            </w:pPr>
          </w:p>
          <w:p w14:paraId="1B1DE4AB" w14:textId="143D2042" w:rsidR="008B0325" w:rsidRPr="008B0325" w:rsidRDefault="008B0325" w:rsidP="00460AFB">
            <w:pPr>
              <w:rPr>
                <w:rFonts w:ascii="Trattatello" w:hAnsi="Trattatello"/>
                <w:sz w:val="28"/>
              </w:rPr>
            </w:pPr>
            <w:r w:rsidRPr="008B0325">
              <w:rPr>
                <w:rFonts w:ascii="Trattatello" w:hAnsi="Trattatello"/>
                <w:noProof/>
                <w:sz w:val="28"/>
              </w:rPr>
              <mc:AlternateContent>
                <mc:Choice Requires="wps">
                  <w:drawing>
                    <wp:anchor distT="0" distB="0" distL="114300" distR="114300" simplePos="0" relativeHeight="251678720" behindDoc="0" locked="0" layoutInCell="1" allowOverlap="1" wp14:anchorId="5DB8BA30" wp14:editId="4E99ABF7">
                      <wp:simplePos x="0" y="0"/>
                      <wp:positionH relativeFrom="column">
                        <wp:posOffset>1562463</wp:posOffset>
                      </wp:positionH>
                      <wp:positionV relativeFrom="paragraph">
                        <wp:posOffset>210820</wp:posOffset>
                      </wp:positionV>
                      <wp:extent cx="990600" cy="8191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990600" cy="81915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D4A4C6" id="Rectangle 9" o:spid="_x0000_s1026" style="position:absolute;margin-left:123.05pt;margin-top:16.6pt;width:78pt;height:6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" fillcolor="white [3201]" strokecolor="black [3200]" strokeweight="1.5pt"/>
                  </w:pict>
                </mc:Fallback>
              </mc:AlternateContent>
            </w:r>
            <w:r w:rsidRPr="008B0325">
              <w:rPr>
                <w:rFonts w:ascii="Trattatello" w:hAnsi="Trattatello"/>
                <w:noProof/>
                <w:sz w:val="28"/>
              </w:rPr>
              <mc:AlternateContent>
                <mc:Choice Requires="wps">
                  <w:drawing>
                    <wp:anchor distT="0" distB="0" distL="114300" distR="114300" simplePos="0" relativeHeight="251677696" behindDoc="0" locked="0" layoutInCell="1" allowOverlap="1" wp14:anchorId="2CC72BA4" wp14:editId="4639F3CA">
                      <wp:simplePos x="0" y="0"/>
                      <wp:positionH relativeFrom="column">
                        <wp:posOffset>450760</wp:posOffset>
                      </wp:positionH>
                      <wp:positionV relativeFrom="paragraph">
                        <wp:posOffset>208824</wp:posOffset>
                      </wp:positionV>
                      <wp:extent cx="990600" cy="81915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990600" cy="81915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37836C" id="Rectangle 19" o:spid="_x0000_s1026" style="position:absolute;margin-left:35.5pt;margin-top:16.45pt;width:78pt;height:6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" fillcolor="white [3201]" strokecolor="black [3200]" strokeweight="1.5pt"/>
                  </w:pict>
                </mc:Fallback>
              </mc:AlternateContent>
            </w:r>
          </w:p>
          <w:p w14:paraId="64DA2173" w14:textId="1177192E" w:rsidR="008B0325" w:rsidRPr="008B0325" w:rsidRDefault="008B0325" w:rsidP="00460AFB">
            <w:pPr>
              <w:rPr>
                <w:rFonts w:ascii="Trattatello" w:hAnsi="Trattatello"/>
                <w:sz w:val="28"/>
              </w:rPr>
            </w:pPr>
          </w:p>
          <w:p w14:paraId="1F4234DC" w14:textId="77777777" w:rsidR="008B0325" w:rsidRPr="008B0325" w:rsidRDefault="008B0325" w:rsidP="00460AFB">
            <w:pPr>
              <w:rPr>
                <w:rFonts w:ascii="Trattatello" w:hAnsi="Trattatello"/>
                <w:sz w:val="28"/>
              </w:rPr>
            </w:pPr>
          </w:p>
          <w:p w14:paraId="49F2ADF8" w14:textId="77777777" w:rsidR="008B0325" w:rsidRPr="008B0325" w:rsidRDefault="008B0325" w:rsidP="00460AFB">
            <w:pPr>
              <w:rPr>
                <w:rFonts w:ascii="Trattatello" w:hAnsi="Trattatello"/>
                <w:sz w:val="28"/>
              </w:rPr>
            </w:pPr>
          </w:p>
          <w:p w14:paraId="7E08D8F5" w14:textId="77777777" w:rsidR="008B0325" w:rsidRPr="008B0325" w:rsidRDefault="008B0325" w:rsidP="00460AFB">
            <w:pPr>
              <w:rPr>
                <w:rFonts w:ascii="Trattatello" w:hAnsi="Trattatello"/>
                <w:sz w:val="28"/>
              </w:rPr>
            </w:pPr>
          </w:p>
          <w:p w14:paraId="3478355A" w14:textId="77777777" w:rsidR="008B0325" w:rsidRPr="008B0325" w:rsidRDefault="008B0325" w:rsidP="00460AFB">
            <w:pPr>
              <w:rPr>
                <w:rFonts w:ascii="Trattatello" w:hAnsi="Trattatello"/>
                <w:sz w:val="10"/>
              </w:rPr>
            </w:pPr>
          </w:p>
        </w:tc>
        <w:tc>
          <w:tcPr>
            <w:tcW w:w="2500" w:type="pct"/>
            <w:tcBorders>
              <w:top w:val="nil"/>
              <w:right w:val="nil"/>
            </w:tcBorders>
          </w:tcPr>
          <w:p w14:paraId="02A38B66" w14:textId="2F3C02B1" w:rsidR="008B0325" w:rsidRPr="008B0325" w:rsidRDefault="008B0325" w:rsidP="00460AFB">
            <w:pPr>
              <w:rPr>
                <w:rFonts w:ascii="Trattatello" w:hAnsi="Trattatello"/>
                <w:b/>
                <w:sz w:val="28"/>
              </w:rPr>
            </w:pPr>
            <w:r w:rsidRPr="008B0325">
              <w:rPr>
                <w:rFonts w:ascii="Trattatello" w:hAnsi="Trattatello"/>
                <w:b/>
                <w:sz w:val="28"/>
              </w:rPr>
              <w:t xml:space="preserve">We </w:t>
            </w:r>
            <w:r w:rsidRPr="008B0325">
              <w:rPr>
                <w:rFonts w:ascii="Trattatello" w:hAnsi="Trattatello"/>
                <w:b/>
                <w:sz w:val="28"/>
                <w:u w:val="single"/>
              </w:rPr>
              <w:t>could</w:t>
            </w:r>
            <w:r w:rsidRPr="008B0325">
              <w:rPr>
                <w:rFonts w:ascii="Trattatello" w:hAnsi="Trattatello"/>
                <w:b/>
                <w:sz w:val="28"/>
              </w:rPr>
              <w:t xml:space="preserve"> measure/ observe …</w:t>
            </w:r>
          </w:p>
          <w:p w14:paraId="57278964" w14:textId="497DBEEA" w:rsidR="008B0325" w:rsidRPr="008B0325" w:rsidRDefault="008B0325" w:rsidP="00460AFB">
            <w:pPr>
              <w:rPr>
                <w:rFonts w:ascii="Trattatello" w:hAnsi="Trattatello"/>
                <w:sz w:val="28"/>
              </w:rPr>
            </w:pPr>
            <w:r w:rsidRPr="008B0325">
              <w:rPr>
                <w:rFonts w:ascii="Trattatello" w:hAnsi="Trattatello"/>
                <w:noProof/>
                <w:sz w:val="28"/>
              </w:rPr>
              <mc:AlternateContent>
                <mc:Choice Requires="wps">
                  <w:drawing>
                    <wp:anchor distT="0" distB="0" distL="114300" distR="114300" simplePos="0" relativeHeight="251684864" behindDoc="0" locked="0" layoutInCell="1" allowOverlap="1" wp14:anchorId="5D9E49D6" wp14:editId="1C837AC6">
                      <wp:simplePos x="0" y="0"/>
                      <wp:positionH relativeFrom="column">
                        <wp:posOffset>2207895</wp:posOffset>
                      </wp:positionH>
                      <wp:positionV relativeFrom="paragraph">
                        <wp:posOffset>953135</wp:posOffset>
                      </wp:positionV>
                      <wp:extent cx="990600" cy="8191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990600" cy="81915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06B2D2" id="Rectangle 21" o:spid="_x0000_s1026" style="position:absolute;margin-left:173.85pt;margin-top:75.05pt;width:78pt;height:6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" fillcolor="white [3201]" strokecolor="black [3200]" strokeweight="1.5pt"/>
                  </w:pict>
                </mc:Fallback>
              </mc:AlternateContent>
            </w:r>
            <w:r w:rsidRPr="008B0325">
              <w:rPr>
                <w:rFonts w:ascii="Trattatello" w:hAnsi="Trattatello"/>
                <w:noProof/>
                <w:sz w:val="28"/>
              </w:rPr>
              <mc:AlternateContent>
                <mc:Choice Requires="wps">
                  <w:drawing>
                    <wp:anchor distT="0" distB="0" distL="114300" distR="114300" simplePos="0" relativeHeight="251683840" behindDoc="0" locked="0" layoutInCell="1" allowOverlap="1" wp14:anchorId="7B09C436" wp14:editId="40B933FE">
                      <wp:simplePos x="0" y="0"/>
                      <wp:positionH relativeFrom="column">
                        <wp:posOffset>1131570</wp:posOffset>
                      </wp:positionH>
                      <wp:positionV relativeFrom="paragraph">
                        <wp:posOffset>950595</wp:posOffset>
                      </wp:positionV>
                      <wp:extent cx="990600" cy="81915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990600" cy="81915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9AE512" id="Rectangle 22" o:spid="_x0000_s1026" style="position:absolute;margin-left:89.1pt;margin-top:74.85pt;width:78pt;height:6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" fillcolor="white [3201]" strokecolor="black [3200]" strokeweight="1.5pt"/>
                  </w:pict>
                </mc:Fallback>
              </mc:AlternateContent>
            </w:r>
            <w:r w:rsidRPr="008B0325">
              <w:rPr>
                <w:rFonts w:ascii="Trattatello" w:hAnsi="Trattatello"/>
                <w:noProof/>
                <w:sz w:val="28"/>
              </w:rPr>
              <mc:AlternateContent>
                <mc:Choice Requires="wps">
                  <w:drawing>
                    <wp:anchor distT="0" distB="0" distL="114300" distR="114300" simplePos="0" relativeHeight="251682816" behindDoc="0" locked="0" layoutInCell="1" allowOverlap="1" wp14:anchorId="1C0C722A" wp14:editId="24847566">
                      <wp:simplePos x="0" y="0"/>
                      <wp:positionH relativeFrom="column">
                        <wp:posOffset>55245</wp:posOffset>
                      </wp:positionH>
                      <wp:positionV relativeFrom="paragraph">
                        <wp:posOffset>953135</wp:posOffset>
                      </wp:positionV>
                      <wp:extent cx="990600" cy="81915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990600" cy="81915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B276CB" id="Rectangle 23" o:spid="_x0000_s1026" style="position:absolute;margin-left:4.35pt;margin-top:75.05pt;width:78pt;height:6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" fillcolor="white [3201]" strokecolor="black [3200]" strokeweight="1.5pt"/>
                  </w:pict>
                </mc:Fallback>
              </mc:AlternateContent>
            </w:r>
            <w:r w:rsidRPr="008B0325">
              <w:rPr>
                <w:rFonts w:ascii="Trattatello" w:hAnsi="Trattatello"/>
                <w:noProof/>
                <w:sz w:val="28"/>
              </w:rPr>
              <mc:AlternateContent>
                <mc:Choice Requires="wps">
                  <w:drawing>
                    <wp:anchor distT="0" distB="0" distL="114300" distR="114300" simplePos="0" relativeHeight="251681792" behindDoc="0" locked="0" layoutInCell="1" allowOverlap="1" wp14:anchorId="0898901E" wp14:editId="5FDD7C01">
                      <wp:simplePos x="0" y="0"/>
                      <wp:positionH relativeFrom="column">
                        <wp:posOffset>2207895</wp:posOffset>
                      </wp:positionH>
                      <wp:positionV relativeFrom="paragraph">
                        <wp:posOffset>74295</wp:posOffset>
                      </wp:positionV>
                      <wp:extent cx="990600" cy="81915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990600" cy="81915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9FCC8E" id="Rectangle 25" o:spid="_x0000_s1026" style="position:absolute;margin-left:173.85pt;margin-top:5.85pt;width:78pt;height:6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" fillcolor="white [3201]" strokecolor="black [3200]" strokeweight="1.5pt"/>
                  </w:pict>
                </mc:Fallback>
              </mc:AlternateContent>
            </w:r>
            <w:r w:rsidRPr="008B0325">
              <w:rPr>
                <w:rFonts w:ascii="Trattatello" w:hAnsi="Trattatello"/>
                <w:noProof/>
                <w:sz w:val="28"/>
              </w:rPr>
              <mc:AlternateContent>
                <mc:Choice Requires="wps">
                  <w:drawing>
                    <wp:anchor distT="0" distB="0" distL="114300" distR="114300" simplePos="0" relativeHeight="251680768" behindDoc="0" locked="0" layoutInCell="1" allowOverlap="1" wp14:anchorId="4EEB198A" wp14:editId="2C3FA18B">
                      <wp:simplePos x="0" y="0"/>
                      <wp:positionH relativeFrom="column">
                        <wp:posOffset>1131570</wp:posOffset>
                      </wp:positionH>
                      <wp:positionV relativeFrom="paragraph">
                        <wp:posOffset>71755</wp:posOffset>
                      </wp:positionV>
                      <wp:extent cx="990600" cy="8191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990600" cy="81915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59D184" id="Rectangle 26" o:spid="_x0000_s1026" style="position:absolute;margin-left:89.1pt;margin-top:5.65pt;width:78pt;height:6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" fillcolor="white [3201]" strokecolor="black [3200]" strokeweight="1.5pt"/>
                  </w:pict>
                </mc:Fallback>
              </mc:AlternateContent>
            </w:r>
            <w:r w:rsidRPr="008B0325">
              <w:rPr>
                <w:rFonts w:ascii="Trattatello" w:hAnsi="Trattatello"/>
                <w:noProof/>
                <w:sz w:val="28"/>
              </w:rPr>
              <mc:AlternateContent>
                <mc:Choice Requires="wps">
                  <w:drawing>
                    <wp:anchor distT="0" distB="0" distL="114300" distR="114300" simplePos="0" relativeHeight="251679744" behindDoc="0" locked="0" layoutInCell="1" allowOverlap="1" wp14:anchorId="2025263E" wp14:editId="4C38DCB5">
                      <wp:simplePos x="0" y="0"/>
                      <wp:positionH relativeFrom="column">
                        <wp:posOffset>55509</wp:posOffset>
                      </wp:positionH>
                      <wp:positionV relativeFrom="paragraph">
                        <wp:posOffset>74295</wp:posOffset>
                      </wp:positionV>
                      <wp:extent cx="990600" cy="8191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990600" cy="81915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51CC90" id="Rectangle 27" o:spid="_x0000_s1026" style="position:absolute;margin-left:4.35pt;margin-top:5.85pt;width:78pt;height:6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" fillcolor="white [3201]" strokecolor="black [3200]" strokeweight="1.5pt"/>
                  </w:pict>
                </mc:Fallback>
              </mc:AlternateContent>
            </w:r>
          </w:p>
        </w:tc>
      </w:tr>
      <w:tr w:rsidR="008B0325" w14:paraId="30B3052D" w14:textId="77777777" w:rsidTr="00460AFB">
        <w:tc>
          <w:tcPr>
            <w:tcW w:w="2500" w:type="pct"/>
            <w:tcBorders>
              <w:left w:val="nil"/>
            </w:tcBorders>
          </w:tcPr>
          <w:p w14:paraId="6D628F6E" w14:textId="77777777" w:rsidR="008B0325" w:rsidRPr="008B0325" w:rsidRDefault="008B0325" w:rsidP="00460AFB">
            <w:pPr>
              <w:rPr>
                <w:rFonts w:ascii="Trattatello" w:hAnsi="Trattatello"/>
                <w:b/>
                <w:sz w:val="28"/>
              </w:rPr>
            </w:pPr>
            <w:r w:rsidRPr="008B0325">
              <w:rPr>
                <w:rFonts w:ascii="Trattatello" w:hAnsi="Trattatello"/>
                <w:b/>
                <w:sz w:val="28"/>
              </w:rPr>
              <w:t xml:space="preserve">We </w:t>
            </w:r>
            <w:r w:rsidRPr="008B0325">
              <w:rPr>
                <w:rFonts w:ascii="Trattatello" w:hAnsi="Trattatello"/>
                <w:b/>
                <w:sz w:val="28"/>
                <w:u w:val="single"/>
              </w:rPr>
              <w:t>will</w:t>
            </w:r>
            <w:r w:rsidRPr="008B0325">
              <w:rPr>
                <w:rFonts w:ascii="Trattatello" w:hAnsi="Trattatello"/>
                <w:b/>
                <w:sz w:val="28"/>
              </w:rPr>
              <w:t xml:space="preserve"> change …</w:t>
            </w:r>
          </w:p>
          <w:p w14:paraId="79255310" w14:textId="77777777" w:rsidR="008B0325" w:rsidRPr="008B0325" w:rsidRDefault="008B0325" w:rsidP="00460AFB">
            <w:pPr>
              <w:rPr>
                <w:rFonts w:ascii="Trattatello" w:hAnsi="Trattatello"/>
                <w:b/>
                <w:sz w:val="28"/>
              </w:rPr>
            </w:pPr>
          </w:p>
          <w:p w14:paraId="27F0806E" w14:textId="77777777" w:rsidR="008B0325" w:rsidRPr="008B0325" w:rsidRDefault="008B0325" w:rsidP="00460AFB">
            <w:pPr>
              <w:rPr>
                <w:rFonts w:ascii="Trattatello" w:hAnsi="Trattatello"/>
                <w:b/>
                <w:sz w:val="28"/>
              </w:rPr>
            </w:pPr>
          </w:p>
          <w:p w14:paraId="5EB488C2" w14:textId="77777777" w:rsidR="008B0325" w:rsidRDefault="008B0325" w:rsidP="00460AFB">
            <w:pPr>
              <w:rPr>
                <w:rFonts w:ascii="Trattatello" w:hAnsi="Trattatello"/>
                <w:b/>
                <w:sz w:val="28"/>
              </w:rPr>
            </w:pPr>
          </w:p>
          <w:p w14:paraId="507BB9ED" w14:textId="7E3552C0" w:rsidR="008B0325" w:rsidRPr="008B0325" w:rsidRDefault="008B0325" w:rsidP="00460AFB">
            <w:pPr>
              <w:rPr>
                <w:rFonts w:ascii="Trattatello" w:hAnsi="Trattatello"/>
                <w:b/>
                <w:sz w:val="28"/>
              </w:rPr>
            </w:pPr>
          </w:p>
        </w:tc>
        <w:tc>
          <w:tcPr>
            <w:tcW w:w="2500" w:type="pct"/>
            <w:tcBorders>
              <w:right w:val="nil"/>
            </w:tcBorders>
          </w:tcPr>
          <w:p w14:paraId="35989B41" w14:textId="77777777" w:rsidR="008B0325" w:rsidRPr="008B0325" w:rsidRDefault="008B0325" w:rsidP="00460AFB">
            <w:pPr>
              <w:rPr>
                <w:rFonts w:ascii="Trattatello" w:hAnsi="Trattatello"/>
                <w:b/>
                <w:sz w:val="28"/>
              </w:rPr>
            </w:pPr>
            <w:r w:rsidRPr="008B0325">
              <w:rPr>
                <w:rFonts w:ascii="Trattatello" w:hAnsi="Trattatello"/>
                <w:b/>
                <w:sz w:val="28"/>
              </w:rPr>
              <w:t xml:space="preserve">We </w:t>
            </w:r>
            <w:r w:rsidRPr="008B0325">
              <w:rPr>
                <w:rFonts w:ascii="Trattatello" w:hAnsi="Trattatello"/>
                <w:b/>
                <w:sz w:val="28"/>
                <w:u w:val="single"/>
              </w:rPr>
              <w:t>will</w:t>
            </w:r>
            <w:r w:rsidRPr="008B0325">
              <w:rPr>
                <w:rFonts w:ascii="Trattatello" w:hAnsi="Trattatello"/>
                <w:b/>
                <w:sz w:val="28"/>
              </w:rPr>
              <w:t xml:space="preserve"> measure/ observe …</w:t>
            </w:r>
          </w:p>
          <w:p w14:paraId="3A88E481" w14:textId="77777777" w:rsidR="008B0325" w:rsidRPr="008B0325" w:rsidRDefault="008B0325" w:rsidP="00460AFB">
            <w:pPr>
              <w:rPr>
                <w:rFonts w:ascii="Trattatello" w:hAnsi="Trattatello"/>
                <w:b/>
                <w:sz w:val="28"/>
              </w:rPr>
            </w:pPr>
          </w:p>
        </w:tc>
      </w:tr>
      <w:tr w:rsidR="008B0325" w14:paraId="74C68CD5" w14:textId="77777777" w:rsidTr="00460AFB">
        <w:tc>
          <w:tcPr>
            <w:tcW w:w="5000" w:type="pct"/>
            <w:gridSpan w:val="2"/>
            <w:tcBorders>
              <w:left w:val="nil"/>
              <w:bottom w:val="single" w:sz="4" w:space="0" w:color="auto"/>
              <w:right w:val="nil"/>
            </w:tcBorders>
          </w:tcPr>
          <w:p w14:paraId="5EDA60CB" w14:textId="77777777" w:rsidR="008B0325" w:rsidRPr="008B0325" w:rsidRDefault="008B0325" w:rsidP="00460AFB">
            <w:pPr>
              <w:rPr>
                <w:rFonts w:ascii="Trattatello" w:hAnsi="Trattatello"/>
                <w:b/>
                <w:sz w:val="28"/>
              </w:rPr>
            </w:pPr>
            <w:r w:rsidRPr="008B0325">
              <w:rPr>
                <w:rFonts w:ascii="Trattatello" w:hAnsi="Trattatello"/>
                <w:b/>
                <w:sz w:val="28"/>
              </w:rPr>
              <w:t>We will keep these the same…</w:t>
            </w:r>
          </w:p>
          <w:p w14:paraId="7AC03697" w14:textId="77777777" w:rsidR="008B0325" w:rsidRPr="008B0325" w:rsidRDefault="008B0325" w:rsidP="00460AFB">
            <w:pPr>
              <w:rPr>
                <w:rFonts w:ascii="Trattatello" w:hAnsi="Trattatello"/>
                <w:sz w:val="28"/>
              </w:rPr>
            </w:pPr>
            <w:r w:rsidRPr="008B0325">
              <w:rPr>
                <w:rFonts w:ascii="Trattatello" w:hAnsi="Trattatello"/>
                <w:noProof/>
                <w:sz w:val="28"/>
              </w:rPr>
              <mc:AlternateContent>
                <mc:Choice Requires="wps">
                  <w:drawing>
                    <wp:anchor distT="0" distB="0" distL="114300" distR="114300" simplePos="0" relativeHeight="251687936" behindDoc="0" locked="0" layoutInCell="1" allowOverlap="1" wp14:anchorId="3C77F0D5" wp14:editId="605EF67D">
                      <wp:simplePos x="0" y="0"/>
                      <wp:positionH relativeFrom="column">
                        <wp:posOffset>2239010</wp:posOffset>
                      </wp:positionH>
                      <wp:positionV relativeFrom="paragraph">
                        <wp:posOffset>35560</wp:posOffset>
                      </wp:positionV>
                      <wp:extent cx="990600" cy="81915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990600" cy="81915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D95DA9" id="Rectangle 28" o:spid="_x0000_s1026" style="position:absolute;margin-left:176.3pt;margin-top:2.8pt;width:78pt;height:6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" fillcolor="white [3201]" strokecolor="black [3200]" strokeweight="1.5pt"/>
                  </w:pict>
                </mc:Fallback>
              </mc:AlternateContent>
            </w:r>
            <w:r w:rsidRPr="008B0325">
              <w:rPr>
                <w:rFonts w:ascii="Trattatello" w:hAnsi="Trattatello"/>
                <w:noProof/>
                <w:sz w:val="28"/>
              </w:rPr>
              <mc:AlternateContent>
                <mc:Choice Requires="wps">
                  <w:drawing>
                    <wp:anchor distT="0" distB="0" distL="114300" distR="114300" simplePos="0" relativeHeight="251685888" behindDoc="0" locked="0" layoutInCell="1" allowOverlap="1" wp14:anchorId="362314D1" wp14:editId="7AE275FB">
                      <wp:simplePos x="0" y="0"/>
                      <wp:positionH relativeFrom="column">
                        <wp:posOffset>86360</wp:posOffset>
                      </wp:positionH>
                      <wp:positionV relativeFrom="paragraph">
                        <wp:posOffset>35560</wp:posOffset>
                      </wp:positionV>
                      <wp:extent cx="990600" cy="81915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990600" cy="81915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90E141" id="Rectangle 29" o:spid="_x0000_s1026" style="position:absolute;margin-left:6.8pt;margin-top:2.8pt;width:78pt;height:6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" fillcolor="white [3201]" strokecolor="black [3200]" strokeweight="1.5pt"/>
                  </w:pict>
                </mc:Fallback>
              </mc:AlternateContent>
            </w:r>
            <w:r w:rsidRPr="008B0325">
              <w:rPr>
                <w:rFonts w:ascii="Trattatello" w:hAnsi="Trattatello"/>
                <w:b/>
                <w:noProof/>
                <w:sz w:val="28"/>
              </w:rPr>
              <mc:AlternateContent>
                <mc:Choice Requires="wps">
                  <w:drawing>
                    <wp:anchor distT="0" distB="0" distL="114300" distR="114300" simplePos="0" relativeHeight="251686912" behindDoc="0" locked="0" layoutInCell="1" allowOverlap="1" wp14:anchorId="5CD51924" wp14:editId="763256C3">
                      <wp:simplePos x="0" y="0"/>
                      <wp:positionH relativeFrom="column">
                        <wp:posOffset>1162685</wp:posOffset>
                      </wp:positionH>
                      <wp:positionV relativeFrom="paragraph">
                        <wp:posOffset>33391</wp:posOffset>
                      </wp:positionV>
                      <wp:extent cx="990600" cy="81915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990600" cy="81915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192643" id="Rectangle 30" o:spid="_x0000_s1026" style="position:absolute;margin-left:91.55pt;margin-top:2.65pt;width:78pt;height:6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" fillcolor="white [3201]" strokecolor="black [3200]" strokeweight="1.5pt"/>
                  </w:pict>
                </mc:Fallback>
              </mc:AlternateContent>
            </w:r>
            <w:r w:rsidRPr="008B0325">
              <w:rPr>
                <w:rFonts w:ascii="Trattatello" w:hAnsi="Trattatello"/>
                <w:noProof/>
                <w:sz w:val="28"/>
              </w:rPr>
              <mc:AlternateContent>
                <mc:Choice Requires="wps">
                  <w:drawing>
                    <wp:anchor distT="0" distB="0" distL="114300" distR="114300" simplePos="0" relativeHeight="251688960" behindDoc="0" locked="0" layoutInCell="1" allowOverlap="1" wp14:anchorId="04376B22" wp14:editId="5D15A73B">
                      <wp:simplePos x="0" y="0"/>
                      <wp:positionH relativeFrom="column">
                        <wp:posOffset>3298825</wp:posOffset>
                      </wp:positionH>
                      <wp:positionV relativeFrom="paragraph">
                        <wp:posOffset>25400</wp:posOffset>
                      </wp:positionV>
                      <wp:extent cx="990600" cy="81915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990600" cy="81915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AC76AB" id="Rectangle 31" o:spid="_x0000_s1026" style="position:absolute;margin-left:259.75pt;margin-top:2pt;width:78pt;height:6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" fillcolor="white [3201]" strokecolor="black [3200]" strokeweight="1.5pt"/>
                  </w:pict>
                </mc:Fallback>
              </mc:AlternateContent>
            </w:r>
            <w:r w:rsidRPr="008B0325">
              <w:rPr>
                <w:rFonts w:ascii="Trattatello" w:hAnsi="Trattatello"/>
                <w:noProof/>
                <w:sz w:val="28"/>
              </w:rPr>
              <mc:AlternateContent>
                <mc:Choice Requires="wps">
                  <w:drawing>
                    <wp:anchor distT="0" distB="0" distL="114300" distR="114300" simplePos="0" relativeHeight="251689984" behindDoc="0" locked="0" layoutInCell="1" allowOverlap="1" wp14:anchorId="22BD5EE6" wp14:editId="55EE5693">
                      <wp:simplePos x="0" y="0"/>
                      <wp:positionH relativeFrom="column">
                        <wp:posOffset>4375150</wp:posOffset>
                      </wp:positionH>
                      <wp:positionV relativeFrom="paragraph">
                        <wp:posOffset>22860</wp:posOffset>
                      </wp:positionV>
                      <wp:extent cx="990600" cy="819150"/>
                      <wp:effectExtent l="0" t="0" r="19050" b="19050"/>
                      <wp:wrapNone/>
                      <wp:docPr id="32" name="Rectangle 32"/>
                      <wp:cNvGraphicFramePr/>
                      <a:graphic xmlns:a="http://schemas.openxmlformats.org/drawingml/2006/main">
                        <a:graphicData uri="http://schemas.microsoft.com/office/word/2010/wordprocessingShape">
                          <wps:wsp>
                            <wps:cNvSpPr/>
                            <wps:spPr>
                              <a:xfrm>
                                <a:off x="0" y="0"/>
                                <a:ext cx="990600" cy="81915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B40628" id="Rectangle 32" o:spid="_x0000_s1026" style="position:absolute;margin-left:344.5pt;margin-top:1.8pt;width:78pt;height:6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" fillcolor="white [3201]" strokecolor="black [3200]" strokeweight="1.5pt"/>
                  </w:pict>
                </mc:Fallback>
              </mc:AlternateContent>
            </w:r>
            <w:r w:rsidRPr="008B0325">
              <w:rPr>
                <w:rFonts w:ascii="Trattatello" w:hAnsi="Trattatello"/>
                <w:noProof/>
                <w:sz w:val="28"/>
              </w:rPr>
              <mc:AlternateContent>
                <mc:Choice Requires="wps">
                  <w:drawing>
                    <wp:anchor distT="0" distB="0" distL="114300" distR="114300" simplePos="0" relativeHeight="251691008" behindDoc="0" locked="0" layoutInCell="1" allowOverlap="1" wp14:anchorId="337C2802" wp14:editId="3D17B011">
                      <wp:simplePos x="0" y="0"/>
                      <wp:positionH relativeFrom="column">
                        <wp:posOffset>5451739</wp:posOffset>
                      </wp:positionH>
                      <wp:positionV relativeFrom="paragraph">
                        <wp:posOffset>25400</wp:posOffset>
                      </wp:positionV>
                      <wp:extent cx="990600" cy="819150"/>
                      <wp:effectExtent l="0" t="0" r="19050" b="19050"/>
                      <wp:wrapNone/>
                      <wp:docPr id="33" name="Rectangle 33"/>
                      <wp:cNvGraphicFramePr/>
                      <a:graphic xmlns:a="http://schemas.openxmlformats.org/drawingml/2006/main">
                        <a:graphicData uri="http://schemas.microsoft.com/office/word/2010/wordprocessingShape">
                          <wps:wsp>
                            <wps:cNvSpPr/>
                            <wps:spPr>
                              <a:xfrm>
                                <a:off x="0" y="0"/>
                                <a:ext cx="990600" cy="81915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A3977C" id="Rectangle 33" o:spid="_x0000_s1026" style="position:absolute;margin-left:429.25pt;margin-top:2pt;width:78pt;height:6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" fillcolor="white [3201]" strokecolor="black [3200]" strokeweight="1.5pt"/>
                  </w:pict>
                </mc:Fallback>
              </mc:AlternateContent>
            </w:r>
          </w:p>
          <w:p w14:paraId="3AFB3FCF" w14:textId="77777777" w:rsidR="008B0325" w:rsidRPr="008B0325" w:rsidRDefault="008B0325" w:rsidP="00460AFB">
            <w:pPr>
              <w:rPr>
                <w:rFonts w:ascii="Trattatello" w:hAnsi="Trattatello"/>
                <w:sz w:val="28"/>
              </w:rPr>
            </w:pPr>
          </w:p>
          <w:p w14:paraId="53CBB2E7" w14:textId="77777777" w:rsidR="008B0325" w:rsidRPr="008B0325" w:rsidRDefault="008B0325" w:rsidP="00460AFB">
            <w:pPr>
              <w:rPr>
                <w:rFonts w:ascii="Trattatello" w:hAnsi="Trattatello"/>
                <w:sz w:val="28"/>
              </w:rPr>
            </w:pPr>
          </w:p>
          <w:p w14:paraId="02F7BAD1" w14:textId="77777777" w:rsidR="008B0325" w:rsidRPr="008B0325" w:rsidRDefault="008B0325" w:rsidP="00460AFB">
            <w:pPr>
              <w:rPr>
                <w:rFonts w:ascii="Trattatello" w:hAnsi="Trattatello"/>
                <w:sz w:val="8"/>
              </w:rPr>
            </w:pPr>
          </w:p>
        </w:tc>
      </w:tr>
      <w:tr w:rsidR="008B0325" w14:paraId="5F993C2A" w14:textId="77777777" w:rsidTr="00460AFB">
        <w:tc>
          <w:tcPr>
            <w:tcW w:w="5000" w:type="pct"/>
            <w:gridSpan w:val="2"/>
            <w:tcBorders>
              <w:left w:val="nil"/>
              <w:bottom w:val="nil"/>
              <w:right w:val="nil"/>
            </w:tcBorders>
          </w:tcPr>
          <w:p w14:paraId="0015CE55" w14:textId="471DF56D" w:rsidR="008B0325" w:rsidRPr="008B0325" w:rsidRDefault="008B0325" w:rsidP="00460AFB">
            <w:pPr>
              <w:rPr>
                <w:rFonts w:ascii="Trattatello" w:hAnsi="Trattatello"/>
                <w:sz w:val="28"/>
              </w:rPr>
            </w:pPr>
            <w:r w:rsidRPr="008B0325">
              <w:rPr>
                <w:rFonts w:ascii="Trattatello" w:hAnsi="Trattatello"/>
                <w:b/>
                <w:sz w:val="28"/>
              </w:rPr>
              <w:t>I predict that</w:t>
            </w:r>
            <w:r w:rsidRPr="008B0325">
              <w:rPr>
                <w:rFonts w:ascii="Trattatello" w:hAnsi="Trattatello"/>
                <w:sz w:val="28"/>
              </w:rPr>
              <w:t xml:space="preserve">… </w:t>
            </w:r>
            <w:r w:rsidRPr="008B0325">
              <w:rPr>
                <w:rFonts w:ascii="Trattatello" w:hAnsi="Trattatello"/>
                <w:sz w:val="36"/>
              </w:rPr>
              <w:t>______________________________________________________________________________________________________________________________________________________________________</w:t>
            </w:r>
            <w:r w:rsidRPr="008B0325">
              <w:rPr>
                <w:rFonts w:ascii="Trattatello" w:hAnsi="Trattatello"/>
                <w:sz w:val="28"/>
              </w:rPr>
              <w:t>__________</w:t>
            </w:r>
          </w:p>
        </w:tc>
      </w:tr>
      <w:tr w:rsidR="008B0325" w14:paraId="75A44043" w14:textId="77777777" w:rsidTr="00460AFB">
        <w:tc>
          <w:tcPr>
            <w:tcW w:w="5000" w:type="pct"/>
            <w:gridSpan w:val="2"/>
            <w:tcBorders>
              <w:top w:val="nil"/>
              <w:left w:val="nil"/>
              <w:bottom w:val="nil"/>
              <w:right w:val="nil"/>
            </w:tcBorders>
          </w:tcPr>
          <w:p w14:paraId="14A5F453" w14:textId="54E4CAC5" w:rsidR="008B0325" w:rsidRPr="008B0325" w:rsidRDefault="008B0325" w:rsidP="00460AFB">
            <w:pPr>
              <w:rPr>
                <w:rFonts w:ascii="Trattatello" w:hAnsi="Trattatello"/>
                <w:b/>
                <w:sz w:val="28"/>
              </w:rPr>
            </w:pPr>
            <w:r w:rsidRPr="008B0325">
              <w:rPr>
                <w:rFonts w:ascii="Trattatello" w:hAnsi="Trattatello"/>
                <w:b/>
                <w:sz w:val="28"/>
              </w:rPr>
              <w:t>Method – how are you going to carry out this investigation?</w:t>
            </w:r>
          </w:p>
          <w:p w14:paraId="3D9AC5D5" w14:textId="66C92D1A" w:rsidR="008B0325" w:rsidRPr="008B0325" w:rsidRDefault="008B0325" w:rsidP="00460AFB">
            <w:pPr>
              <w:rPr>
                <w:rFonts w:ascii="Trattatello" w:hAnsi="Trattatello"/>
                <w:sz w:val="36"/>
              </w:rPr>
            </w:pPr>
            <w:r w:rsidRPr="008B0325">
              <w:rPr>
                <w:rFonts w:ascii="Trattatello" w:hAnsi="Trattatello"/>
                <w:sz w:val="28"/>
              </w:rPr>
              <w:t xml:space="preserve">First, we will </w:t>
            </w:r>
            <w:r w:rsidRPr="008B0325">
              <w:rPr>
                <w:rFonts w:ascii="Trattatello" w:hAnsi="Trattatello"/>
                <w:sz w:val="36"/>
              </w:rPr>
              <w:t>__________________________________________________ ____________________________________________________________________________________________________</w:t>
            </w:r>
            <w:r w:rsidRPr="008B0325">
              <w:rPr>
                <w:rFonts w:ascii="Trattatello" w:hAnsi="Trattatello"/>
                <w:sz w:val="28"/>
              </w:rPr>
              <w:t xml:space="preserve">Then we will </w:t>
            </w:r>
            <w:r w:rsidRPr="008B0325">
              <w:rPr>
                <w:rFonts w:ascii="Trattatello" w:hAnsi="Trattatello"/>
                <w:sz w:val="36"/>
              </w:rPr>
              <w:t>__________________________________________________ ____________________________________________________________________________________________________</w:t>
            </w:r>
            <w:r w:rsidRPr="008B0325">
              <w:rPr>
                <w:rFonts w:ascii="Trattatello" w:hAnsi="Trattatello"/>
                <w:sz w:val="28"/>
              </w:rPr>
              <w:t>Finally we will ________</w:t>
            </w:r>
            <w:r w:rsidRPr="008B0325">
              <w:rPr>
                <w:rFonts w:ascii="Trattatello" w:hAnsi="Trattatello"/>
                <w:sz w:val="36"/>
              </w:rPr>
              <w:t>__________________________________________ ____________________________________________________________________________________________________</w:t>
            </w:r>
          </w:p>
        </w:tc>
      </w:tr>
      <w:tr w:rsidR="008B0325" w14:paraId="6F91BF27" w14:textId="77777777" w:rsidTr="00460AFB">
        <w:trPr>
          <w:trHeight w:val="297"/>
        </w:trPr>
        <w:tc>
          <w:tcPr>
            <w:tcW w:w="5000" w:type="pct"/>
            <w:gridSpan w:val="2"/>
            <w:tcBorders>
              <w:top w:val="nil"/>
              <w:left w:val="nil"/>
              <w:bottom w:val="nil"/>
              <w:right w:val="nil"/>
            </w:tcBorders>
          </w:tcPr>
          <w:p w14:paraId="394239E9" w14:textId="09B3C636" w:rsidR="008B0325" w:rsidRPr="008B0325" w:rsidRDefault="008B0325" w:rsidP="00460AFB">
            <w:pPr>
              <w:rPr>
                <w:rFonts w:ascii="Trattatello" w:hAnsi="Trattatello"/>
                <w:b/>
                <w:sz w:val="28"/>
              </w:rPr>
            </w:pPr>
            <w:r w:rsidRPr="008B0325">
              <w:rPr>
                <w:rFonts w:ascii="Trattatello" w:hAnsi="Trattatello"/>
                <w:b/>
                <w:sz w:val="28"/>
              </w:rPr>
              <w:t>Equipment…</w:t>
            </w:r>
          </w:p>
          <w:p w14:paraId="3CB464F4" w14:textId="0298D06C" w:rsidR="008B0325" w:rsidRPr="008B0325" w:rsidRDefault="008B0325" w:rsidP="00460AFB">
            <w:pPr>
              <w:rPr>
                <w:rFonts w:ascii="Trattatello" w:hAnsi="Trattatello"/>
                <w:sz w:val="28"/>
              </w:rPr>
            </w:pPr>
            <w:r w:rsidRPr="008A3A0E">
              <w:rPr>
                <w:rFonts w:ascii="Trattatello" w:hAnsi="Trattatello"/>
                <w:sz w:val="28"/>
                <w:szCs w:val="20"/>
              </w:rPr>
              <w:t xml:space="preserve">We will need </w:t>
            </w:r>
            <w:r w:rsidRPr="008B0325">
              <w:rPr>
                <w:rFonts w:ascii="Trattatello" w:hAnsi="Trattatello"/>
                <w:sz w:val="36"/>
              </w:rPr>
              <w:t xml:space="preserve">_______________________________________________ </w:t>
            </w:r>
          </w:p>
        </w:tc>
      </w:tr>
    </w:tbl>
    <w:p w14:paraId="090090BB" w14:textId="1E1D2B66" w:rsidR="008B0325" w:rsidRDefault="008A3A0E">
      <w:pPr>
        <w:rPr>
          <w:rFonts w:ascii="Grunge Manifesto" w:hAnsi="Grunge Manifesto"/>
          <w:b/>
          <w:sz w:val="28"/>
          <w:szCs w:val="28"/>
        </w:rPr>
      </w:pPr>
      <w:r>
        <w:rPr>
          <w:rFonts w:ascii="Grunge Manifesto" w:hAnsi="Grunge Manifesto"/>
          <w:b/>
          <w:sz w:val="28"/>
          <w:szCs w:val="28"/>
        </w:rPr>
        <w:t xml:space="preserve">Activity 9 </w:t>
      </w:r>
    </w:p>
    <w:p w14:paraId="6016B2FB" w14:textId="61DD3999" w:rsidR="008A3A0E" w:rsidRDefault="008A3A0E">
      <w:pPr>
        <w:rPr>
          <w:rFonts w:ascii="Grunge Manifesto" w:hAnsi="Grunge Manifesto"/>
          <w:b/>
          <w:sz w:val="28"/>
          <w:szCs w:val="28"/>
        </w:rPr>
      </w:pPr>
    </w:p>
    <w:tbl>
      <w:tblPr>
        <w:tblStyle w:val="TableGrid"/>
        <w:tblW w:w="9798" w:type="dxa"/>
        <w:tblLook w:val="04A0" w:firstRow="1" w:lastRow="0" w:firstColumn="1" w:lastColumn="0" w:noHBand="0" w:noVBand="1"/>
      </w:tblPr>
      <w:tblGrid>
        <w:gridCol w:w="2335"/>
        <w:gridCol w:w="7463"/>
      </w:tblGrid>
      <w:tr w:rsidR="008A3A0E" w14:paraId="79870E95" w14:textId="77777777" w:rsidTr="00CF35DB">
        <w:trPr>
          <w:trHeight w:val="770"/>
        </w:trPr>
        <w:tc>
          <w:tcPr>
            <w:tcW w:w="2335" w:type="dxa"/>
          </w:tcPr>
          <w:p w14:paraId="2FFC7F93" w14:textId="02B69748" w:rsidR="008A3A0E" w:rsidRPr="008A3A0E" w:rsidRDefault="008A3A0E">
            <w:pPr>
              <w:rPr>
                <w:rFonts w:ascii="Trattatello" w:hAnsi="Trattatello"/>
                <w:b/>
                <w:sz w:val="28"/>
                <w:szCs w:val="28"/>
              </w:rPr>
            </w:pPr>
            <w:r w:rsidRPr="008A3A0E">
              <w:rPr>
                <w:rFonts w:ascii="Trattatello" w:hAnsi="Trattatello"/>
                <w:b/>
                <w:sz w:val="28"/>
                <w:szCs w:val="28"/>
              </w:rPr>
              <w:t>Product</w:t>
            </w:r>
          </w:p>
        </w:tc>
        <w:tc>
          <w:tcPr>
            <w:tcW w:w="7463" w:type="dxa"/>
          </w:tcPr>
          <w:p w14:paraId="04B6F2A3" w14:textId="1B72CEF7" w:rsidR="008A3A0E" w:rsidRPr="008A3A0E" w:rsidRDefault="008A3A0E">
            <w:pPr>
              <w:rPr>
                <w:rFonts w:ascii="Trattatello" w:hAnsi="Trattatello"/>
                <w:b/>
                <w:sz w:val="28"/>
                <w:szCs w:val="28"/>
              </w:rPr>
            </w:pPr>
            <w:r w:rsidRPr="008A3A0E">
              <w:rPr>
                <w:rFonts w:ascii="Trattatello" w:hAnsi="Trattatello"/>
                <w:b/>
                <w:sz w:val="28"/>
                <w:szCs w:val="28"/>
              </w:rPr>
              <w:t xml:space="preserve">Findings: </w:t>
            </w:r>
          </w:p>
        </w:tc>
      </w:tr>
      <w:tr w:rsidR="008A3A0E" w14:paraId="7D93C357" w14:textId="77777777" w:rsidTr="00CF35DB">
        <w:trPr>
          <w:trHeight w:val="1491"/>
        </w:trPr>
        <w:tc>
          <w:tcPr>
            <w:tcW w:w="2335" w:type="dxa"/>
          </w:tcPr>
          <w:p w14:paraId="4D47733F" w14:textId="271B0CC6" w:rsidR="008A3A0E" w:rsidRPr="008A3A0E" w:rsidRDefault="008A3A0E">
            <w:pPr>
              <w:rPr>
                <w:rFonts w:ascii="Trattatello" w:hAnsi="Trattatello"/>
                <w:b/>
                <w:sz w:val="28"/>
                <w:szCs w:val="28"/>
              </w:rPr>
            </w:pPr>
            <w:r w:rsidRPr="008A3A0E">
              <w:rPr>
                <w:rFonts w:ascii="Trattatello" w:hAnsi="Trattatello"/>
                <w:b/>
                <w:sz w:val="28"/>
                <w:szCs w:val="28"/>
              </w:rPr>
              <w:t>Toothpaste then</w:t>
            </w:r>
          </w:p>
        </w:tc>
        <w:tc>
          <w:tcPr>
            <w:tcW w:w="7463" w:type="dxa"/>
          </w:tcPr>
          <w:p w14:paraId="491D2150" w14:textId="77777777" w:rsidR="008A3A0E" w:rsidRDefault="008A3A0E">
            <w:pPr>
              <w:rPr>
                <w:rFonts w:ascii="Grunge Manifesto" w:hAnsi="Grunge Manifesto"/>
                <w:b/>
                <w:sz w:val="28"/>
                <w:szCs w:val="28"/>
              </w:rPr>
            </w:pPr>
          </w:p>
        </w:tc>
      </w:tr>
      <w:tr w:rsidR="008A3A0E" w14:paraId="6A237A2B" w14:textId="77777777" w:rsidTr="00CF35DB">
        <w:trPr>
          <w:trHeight w:val="1491"/>
        </w:trPr>
        <w:tc>
          <w:tcPr>
            <w:tcW w:w="2335" w:type="dxa"/>
          </w:tcPr>
          <w:p w14:paraId="28B9D32C" w14:textId="311D5CEA" w:rsidR="008A3A0E" w:rsidRPr="008A3A0E" w:rsidRDefault="008A3A0E">
            <w:pPr>
              <w:rPr>
                <w:rFonts w:ascii="Trattatello" w:hAnsi="Trattatello"/>
                <w:b/>
                <w:sz w:val="28"/>
                <w:szCs w:val="28"/>
              </w:rPr>
            </w:pPr>
            <w:r w:rsidRPr="008A3A0E">
              <w:rPr>
                <w:rFonts w:ascii="Trattatello" w:hAnsi="Trattatello"/>
                <w:b/>
                <w:sz w:val="28"/>
                <w:szCs w:val="28"/>
              </w:rPr>
              <w:t>Toothpaste now</w:t>
            </w:r>
          </w:p>
        </w:tc>
        <w:tc>
          <w:tcPr>
            <w:tcW w:w="7463" w:type="dxa"/>
          </w:tcPr>
          <w:p w14:paraId="7BE70E7B" w14:textId="77777777" w:rsidR="008A3A0E" w:rsidRDefault="008A3A0E">
            <w:pPr>
              <w:rPr>
                <w:rFonts w:ascii="Grunge Manifesto" w:hAnsi="Grunge Manifesto"/>
                <w:b/>
                <w:sz w:val="28"/>
                <w:szCs w:val="28"/>
              </w:rPr>
            </w:pPr>
          </w:p>
        </w:tc>
      </w:tr>
      <w:tr w:rsidR="008A3A0E" w14:paraId="7C285F2F" w14:textId="77777777" w:rsidTr="00CF35DB">
        <w:trPr>
          <w:trHeight w:val="1491"/>
        </w:trPr>
        <w:tc>
          <w:tcPr>
            <w:tcW w:w="2335" w:type="dxa"/>
          </w:tcPr>
          <w:p w14:paraId="6E12BCA1" w14:textId="1051DEBD" w:rsidR="008A3A0E" w:rsidRPr="008A3A0E" w:rsidRDefault="008A3A0E">
            <w:pPr>
              <w:rPr>
                <w:rFonts w:ascii="Trattatello" w:hAnsi="Trattatello"/>
                <w:b/>
                <w:sz w:val="28"/>
                <w:szCs w:val="28"/>
              </w:rPr>
            </w:pPr>
            <w:r w:rsidRPr="008A3A0E">
              <w:rPr>
                <w:rFonts w:ascii="Trattatello" w:hAnsi="Trattatello"/>
                <w:b/>
                <w:sz w:val="28"/>
                <w:szCs w:val="28"/>
              </w:rPr>
              <w:t>Mouthwash then</w:t>
            </w:r>
          </w:p>
        </w:tc>
        <w:tc>
          <w:tcPr>
            <w:tcW w:w="7463" w:type="dxa"/>
          </w:tcPr>
          <w:p w14:paraId="5FDB53BD" w14:textId="77777777" w:rsidR="008A3A0E" w:rsidRDefault="008A3A0E">
            <w:pPr>
              <w:rPr>
                <w:rFonts w:ascii="Grunge Manifesto" w:hAnsi="Grunge Manifesto"/>
                <w:b/>
                <w:sz w:val="28"/>
                <w:szCs w:val="28"/>
              </w:rPr>
            </w:pPr>
          </w:p>
        </w:tc>
      </w:tr>
      <w:tr w:rsidR="008A3A0E" w14:paraId="19397C7A" w14:textId="77777777" w:rsidTr="00CF35DB">
        <w:trPr>
          <w:trHeight w:val="1491"/>
        </w:trPr>
        <w:tc>
          <w:tcPr>
            <w:tcW w:w="2335" w:type="dxa"/>
          </w:tcPr>
          <w:p w14:paraId="33D89300" w14:textId="748EDD65" w:rsidR="008A3A0E" w:rsidRPr="008A3A0E" w:rsidRDefault="008A3A0E">
            <w:pPr>
              <w:rPr>
                <w:rFonts w:ascii="Trattatello" w:hAnsi="Trattatello"/>
                <w:b/>
                <w:sz w:val="28"/>
                <w:szCs w:val="28"/>
              </w:rPr>
            </w:pPr>
            <w:r w:rsidRPr="008A3A0E">
              <w:rPr>
                <w:rFonts w:ascii="Trattatello" w:hAnsi="Trattatello"/>
                <w:b/>
                <w:sz w:val="28"/>
                <w:szCs w:val="28"/>
              </w:rPr>
              <w:t>Mouthwash</w:t>
            </w:r>
            <w:r>
              <w:rPr>
                <w:rFonts w:ascii="Trattatello" w:hAnsi="Trattatello"/>
                <w:b/>
                <w:sz w:val="28"/>
                <w:szCs w:val="28"/>
              </w:rPr>
              <w:t xml:space="preserve"> </w:t>
            </w:r>
            <w:r w:rsidRPr="008A3A0E">
              <w:rPr>
                <w:rFonts w:ascii="Trattatello" w:hAnsi="Trattatello"/>
                <w:b/>
                <w:sz w:val="28"/>
                <w:szCs w:val="28"/>
              </w:rPr>
              <w:t>now</w:t>
            </w:r>
          </w:p>
        </w:tc>
        <w:tc>
          <w:tcPr>
            <w:tcW w:w="7463" w:type="dxa"/>
          </w:tcPr>
          <w:p w14:paraId="168C2378" w14:textId="77777777" w:rsidR="008A3A0E" w:rsidRDefault="008A3A0E">
            <w:pPr>
              <w:rPr>
                <w:rFonts w:ascii="Grunge Manifesto" w:hAnsi="Grunge Manifesto"/>
                <w:b/>
                <w:sz w:val="28"/>
                <w:szCs w:val="28"/>
              </w:rPr>
            </w:pPr>
          </w:p>
        </w:tc>
      </w:tr>
    </w:tbl>
    <w:p w14:paraId="7EF78A6E" w14:textId="28BC4C56" w:rsidR="008A3A0E" w:rsidRDefault="008A3A0E">
      <w:pPr>
        <w:rPr>
          <w:rFonts w:ascii="Grunge Manifesto" w:hAnsi="Grunge Manifesto"/>
          <w:b/>
          <w:sz w:val="28"/>
          <w:szCs w:val="28"/>
        </w:rPr>
      </w:pPr>
    </w:p>
    <w:p w14:paraId="5AC943CD" w14:textId="3BF04F34" w:rsidR="00CF35DB" w:rsidRDefault="00CF35DB">
      <w:pPr>
        <w:rPr>
          <w:rFonts w:ascii="Trattatello" w:hAnsi="Trattatello"/>
          <w:b/>
          <w:sz w:val="28"/>
          <w:szCs w:val="28"/>
        </w:rPr>
      </w:pPr>
      <w:r w:rsidRPr="00CF35DB">
        <w:rPr>
          <w:rFonts w:ascii="Trattatello" w:hAnsi="Trattatello"/>
          <w:b/>
          <w:sz w:val="28"/>
          <w:szCs w:val="28"/>
        </w:rPr>
        <w:t xml:space="preserve">What is the main cause of rot/tooth decay? </w:t>
      </w:r>
      <w:r>
        <w:rPr>
          <w:rFonts w:ascii="Trattatello" w:hAnsi="Trattatello"/>
          <w:b/>
          <w:sz w:val="28"/>
          <w:szCs w:val="28"/>
        </w:rPr>
        <w:t>Did the products used in the Elizabethan era help their teeth and gums?</w:t>
      </w:r>
    </w:p>
    <w:p w14:paraId="0D1B4141" w14:textId="68F0218A" w:rsidR="00CF35DB" w:rsidRPr="00CF35DB" w:rsidRDefault="00CF35DB">
      <w:pPr>
        <w:rPr>
          <w:rFonts w:ascii="Trattatello" w:hAnsi="Trattatello"/>
          <w:b/>
          <w:sz w:val="28"/>
          <w:szCs w:val="28"/>
        </w:rPr>
      </w:pPr>
      <w:r>
        <w:rPr>
          <w:rFonts w:ascii="Trattatello" w:hAnsi="Trattatello"/>
          <w:b/>
          <w:sz w:val="28"/>
          <w:szCs w:val="28"/>
        </w:rPr>
        <w:t>______________________________________________________________________________________________________________________________________________________________________________________________________</w:t>
      </w:r>
    </w:p>
    <w:sectPr w:rsidR="00CF35DB" w:rsidRPr="00CF35DB">
      <w:headerReference w:type="defaul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3CD84B" w14:textId="77777777" w:rsidR="00B834E5" w:rsidRDefault="00B834E5">
      <w:pPr>
        <w:spacing w:line="240" w:lineRule="auto"/>
      </w:pPr>
      <w:r>
        <w:separator/>
      </w:r>
    </w:p>
  </w:endnote>
  <w:endnote w:type="continuationSeparator" w:id="0">
    <w:p w14:paraId="06DFB786" w14:textId="77777777" w:rsidR="00B834E5" w:rsidRDefault="00B834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runge Manifesto">
    <w:panose1 w:val="02000500000000000000"/>
    <w:charset w:val="4D"/>
    <w:family w:val="auto"/>
    <w:pitch w:val="variable"/>
    <w:sig w:usb0="00000003" w:usb1="10000000" w:usb2="00000000" w:usb3="00000000" w:csb0="00000001" w:csb1="00000000"/>
  </w:font>
  <w:font w:name="Trattatello">
    <w:panose1 w:val="020F0403020200020303"/>
    <w:charset w:val="00"/>
    <w:family w:val="swiss"/>
    <w:pitch w:val="variable"/>
    <w:sig w:usb0="20000287" w:usb1="00002000"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282825" w14:textId="77777777" w:rsidR="00B834E5" w:rsidRDefault="00B834E5">
      <w:pPr>
        <w:spacing w:line="240" w:lineRule="auto"/>
      </w:pPr>
      <w:r>
        <w:separator/>
      </w:r>
    </w:p>
  </w:footnote>
  <w:footnote w:type="continuationSeparator" w:id="0">
    <w:p w14:paraId="7930B5BF" w14:textId="77777777" w:rsidR="00B834E5" w:rsidRDefault="00B834E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9B384" w14:textId="77777777" w:rsidR="000877F3" w:rsidRPr="00A70CF6" w:rsidRDefault="00396986">
    <w:pPr>
      <w:rPr>
        <w:rFonts w:ascii="Trattatello" w:hAnsi="Trattatello"/>
        <w:sz w:val="28"/>
        <w:szCs w:val="28"/>
      </w:rPr>
    </w:pPr>
    <w:r w:rsidRPr="00A70CF6">
      <w:rPr>
        <w:rFonts w:ascii="Trattatello" w:hAnsi="Trattatello"/>
        <w:sz w:val="28"/>
        <w:szCs w:val="28"/>
      </w:rPr>
      <w:t xml:space="preserve">Year 4- Teeth </w:t>
    </w:r>
    <w:r w:rsidRPr="00A70CF6">
      <w:rPr>
        <w:rFonts w:ascii="Trattatello" w:hAnsi="Trattatello"/>
        <w:noProof/>
        <w:sz w:val="28"/>
        <w:szCs w:val="28"/>
        <w:lang w:val="en-GB"/>
      </w:rPr>
      <w:drawing>
        <wp:anchor distT="114300" distB="114300" distL="114300" distR="114300" simplePos="0" relativeHeight="251658240" behindDoc="0" locked="0" layoutInCell="1" hidden="0" allowOverlap="1" wp14:anchorId="454A5D27" wp14:editId="50E46FC4">
          <wp:simplePos x="0" y="0"/>
          <wp:positionH relativeFrom="column">
            <wp:posOffset>5181600</wp:posOffset>
          </wp:positionH>
          <wp:positionV relativeFrom="paragraph">
            <wp:posOffset>-285749</wp:posOffset>
          </wp:positionV>
          <wp:extent cx="1414463" cy="93147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14463" cy="93147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33866"/>
    <w:multiLevelType w:val="hybridMultilevel"/>
    <w:tmpl w:val="C1043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CD0480D"/>
    <w:multiLevelType w:val="hybridMultilevel"/>
    <w:tmpl w:val="B0423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B6263A0"/>
    <w:multiLevelType w:val="hybridMultilevel"/>
    <w:tmpl w:val="6166E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F7E0F6C"/>
    <w:multiLevelType w:val="hybridMultilevel"/>
    <w:tmpl w:val="B0EAA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57B42F4"/>
    <w:multiLevelType w:val="hybridMultilevel"/>
    <w:tmpl w:val="BDDE9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858076F"/>
    <w:multiLevelType w:val="multilevel"/>
    <w:tmpl w:val="AE5ED6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0"/>
  </w:num>
  <w:num w:numId="3">
    <w:abstractNumId w:val="4"/>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7F3"/>
    <w:rsid w:val="000877F3"/>
    <w:rsid w:val="000B6F23"/>
    <w:rsid w:val="001B6B3B"/>
    <w:rsid w:val="00396986"/>
    <w:rsid w:val="00450BEF"/>
    <w:rsid w:val="004B08B3"/>
    <w:rsid w:val="00657F8F"/>
    <w:rsid w:val="00673C84"/>
    <w:rsid w:val="007C65EA"/>
    <w:rsid w:val="007D077C"/>
    <w:rsid w:val="00802E87"/>
    <w:rsid w:val="008147D0"/>
    <w:rsid w:val="008A3A0E"/>
    <w:rsid w:val="008B0325"/>
    <w:rsid w:val="00986C8B"/>
    <w:rsid w:val="00A56ABD"/>
    <w:rsid w:val="00A70CF6"/>
    <w:rsid w:val="00B834E5"/>
    <w:rsid w:val="00CF35DB"/>
    <w:rsid w:val="00E875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58FD8"/>
  <w15:docId w15:val="{60717F92-3F0F-C241-AE9F-579E559D2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673C84"/>
    <w:pPr>
      <w:ind w:left="720"/>
      <w:contextualSpacing/>
    </w:pPr>
  </w:style>
  <w:style w:type="character" w:customStyle="1" w:styleId="hgkelc">
    <w:name w:val="hgkelc"/>
    <w:basedOn w:val="DefaultParagraphFont"/>
    <w:rsid w:val="00657F8F"/>
  </w:style>
  <w:style w:type="character" w:styleId="Hyperlink">
    <w:name w:val="Hyperlink"/>
    <w:basedOn w:val="DefaultParagraphFont"/>
    <w:uiPriority w:val="99"/>
    <w:unhideWhenUsed/>
    <w:rsid w:val="007C65EA"/>
    <w:rPr>
      <w:color w:val="0000FF" w:themeColor="hyperlink"/>
      <w:u w:val="single"/>
    </w:rPr>
  </w:style>
  <w:style w:type="character" w:customStyle="1" w:styleId="UnresolvedMention">
    <w:name w:val="Unresolved Mention"/>
    <w:basedOn w:val="DefaultParagraphFont"/>
    <w:uiPriority w:val="99"/>
    <w:semiHidden/>
    <w:unhideWhenUsed/>
    <w:rsid w:val="007C65EA"/>
    <w:rPr>
      <w:color w:val="605E5C"/>
      <w:shd w:val="clear" w:color="auto" w:fill="E1DFDD"/>
    </w:rPr>
  </w:style>
  <w:style w:type="paragraph" w:styleId="Header">
    <w:name w:val="header"/>
    <w:basedOn w:val="Normal"/>
    <w:link w:val="HeaderChar"/>
    <w:uiPriority w:val="99"/>
    <w:unhideWhenUsed/>
    <w:rsid w:val="00A70CF6"/>
    <w:pPr>
      <w:tabs>
        <w:tab w:val="center" w:pos="4513"/>
        <w:tab w:val="right" w:pos="9026"/>
      </w:tabs>
      <w:spacing w:line="240" w:lineRule="auto"/>
    </w:pPr>
  </w:style>
  <w:style w:type="character" w:customStyle="1" w:styleId="HeaderChar">
    <w:name w:val="Header Char"/>
    <w:basedOn w:val="DefaultParagraphFont"/>
    <w:link w:val="Header"/>
    <w:uiPriority w:val="99"/>
    <w:rsid w:val="00A70CF6"/>
  </w:style>
  <w:style w:type="paragraph" w:styleId="Footer">
    <w:name w:val="footer"/>
    <w:basedOn w:val="Normal"/>
    <w:link w:val="FooterChar"/>
    <w:uiPriority w:val="99"/>
    <w:unhideWhenUsed/>
    <w:rsid w:val="00A70CF6"/>
    <w:pPr>
      <w:tabs>
        <w:tab w:val="center" w:pos="4513"/>
        <w:tab w:val="right" w:pos="9026"/>
      </w:tabs>
      <w:spacing w:line="240" w:lineRule="auto"/>
    </w:pPr>
  </w:style>
  <w:style w:type="character" w:customStyle="1" w:styleId="FooterChar">
    <w:name w:val="Footer Char"/>
    <w:basedOn w:val="DefaultParagraphFont"/>
    <w:link w:val="Footer"/>
    <w:uiPriority w:val="99"/>
    <w:rsid w:val="00A70CF6"/>
  </w:style>
  <w:style w:type="table" w:styleId="TableGrid">
    <w:name w:val="Table Grid"/>
    <w:basedOn w:val="TableNormal"/>
    <w:uiPriority w:val="39"/>
    <w:rsid w:val="008B0325"/>
    <w:pPr>
      <w:spacing w:line="240" w:lineRule="auto"/>
    </w:pPr>
    <w:rPr>
      <w:rFonts w:asciiTheme="minorHAnsi" w:eastAsiaTheme="minorHAnsi" w:hAnsiTheme="minorHAnsi" w:cstheme="minorBidi"/>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bbc.co.uk/programmes/p0616w8t"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hyperlink" Target="https://www.youtube.com/watch?v=uXbbk_n5vxg" TargetMode="Externa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513126CE</Template>
  <TotalTime>0</TotalTime>
  <Pages>16</Pages>
  <Words>927</Words>
  <Characters>5287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TReno</dc:creator>
  <cp:lastModifiedBy>TReno</cp:lastModifiedBy>
  <cp:revision>2</cp:revision>
  <dcterms:created xsi:type="dcterms:W3CDTF">2023-02-10T17:25:00Z</dcterms:created>
  <dcterms:modified xsi:type="dcterms:W3CDTF">2023-02-10T17:25:00Z</dcterms:modified>
</cp:coreProperties>
</file>